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27F" w:rsidRDefault="008C07F9">
      <w:pPr>
        <w:rPr>
          <w:noProof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ADE2CF" wp14:editId="39E2EFE6">
                <wp:simplePos x="0" y="0"/>
                <wp:positionH relativeFrom="column">
                  <wp:posOffset>1140497</wp:posOffset>
                </wp:positionH>
                <wp:positionV relativeFrom="paragraph">
                  <wp:posOffset>277009</wp:posOffset>
                </wp:positionV>
                <wp:extent cx="7516906" cy="5741895"/>
                <wp:effectExtent l="0" t="0" r="825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6906" cy="57418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436E2" w:rsidRDefault="000436E2" w:rsidP="008C07F9">
                            <w:pPr>
                              <w:jc w:val="center"/>
                              <w:rPr>
                                <w:noProof/>
                                <w:color w:val="7030A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436E2" w:rsidRPr="000436E2" w:rsidRDefault="000436E2" w:rsidP="008C07F9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436E2" w:rsidRPr="000436E2" w:rsidRDefault="000436E2" w:rsidP="008C07F9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36E2"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HAPPY MOTHER’S DAY </w:t>
                            </w:r>
                          </w:p>
                          <w:p w:rsidR="000436E2" w:rsidRDefault="000436E2" w:rsidP="008C07F9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36E2"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CELEBRATIONS IN </w:t>
                            </w:r>
                          </w:p>
                          <w:p w:rsidR="000436E2" w:rsidRPr="000436E2" w:rsidRDefault="000436E2" w:rsidP="008C07F9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36E2">
                              <w:rPr>
                                <w:noProof/>
                                <w:color w:val="7030A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EARLY YEARS</w:t>
                            </w:r>
                          </w:p>
                          <w:p w:rsidR="000436E2" w:rsidRPr="008C07F9" w:rsidRDefault="000436E2" w:rsidP="008C07F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DE2C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89.8pt;margin-top:21.8pt;width:591.9pt;height:45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" fillcolor="#92d050" stroked="f">
                <v:textbox>
                  <w:txbxContent>
                    <w:p w:rsidR="000436E2" w:rsidRDefault="000436E2" w:rsidP="008C07F9">
                      <w:pPr>
                        <w:jc w:val="center"/>
                        <w:rPr>
                          <w:noProof/>
                          <w:color w:val="7030A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0436E2" w:rsidRPr="000436E2" w:rsidRDefault="000436E2" w:rsidP="008C07F9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0436E2" w:rsidRPr="000436E2" w:rsidRDefault="000436E2" w:rsidP="008C07F9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36E2"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HAPPY MOTHER’S DAY </w:t>
                      </w:r>
                    </w:p>
                    <w:p w:rsidR="000436E2" w:rsidRDefault="000436E2" w:rsidP="008C07F9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36E2"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CELEBRATIONS IN </w:t>
                      </w:r>
                    </w:p>
                    <w:p w:rsidR="000436E2" w:rsidRPr="000436E2" w:rsidRDefault="000436E2" w:rsidP="008C07F9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36E2">
                        <w:rPr>
                          <w:noProof/>
                          <w:color w:val="7030A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EARLY YEARS</w:t>
                      </w:r>
                    </w:p>
                    <w:p w:rsidR="000436E2" w:rsidRPr="008C07F9" w:rsidRDefault="000436E2" w:rsidP="008C07F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DB2A64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1B6A688" wp14:editId="771F7815">
            <wp:simplePos x="0" y="0"/>
            <wp:positionH relativeFrom="column">
              <wp:posOffset>252991</wp:posOffset>
            </wp:positionH>
            <wp:positionV relativeFrom="paragraph">
              <wp:posOffset>18155</wp:posOffset>
            </wp:positionV>
            <wp:extent cx="8955405" cy="5915622"/>
            <wp:effectExtent l="0" t="0" r="0" b="9525"/>
            <wp:wrapNone/>
            <wp:docPr id="2" name="Picture 2" descr="N:\My Documents\My Pictures\Pupil Photos For Scholarpack 2023\Mothers day banner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My Documents\My Pictures\Pupil Photos For Scholarpack 2023\Mothers day banner 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8191" cy="591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D00353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071DBCB" wp14:editId="2B09AAED">
            <wp:simplePos x="0" y="0"/>
            <wp:positionH relativeFrom="column">
              <wp:posOffset>373454</wp:posOffset>
            </wp:positionH>
            <wp:positionV relativeFrom="paragraph">
              <wp:posOffset>192405</wp:posOffset>
            </wp:positionV>
            <wp:extent cx="8942294" cy="5709920"/>
            <wp:effectExtent l="0" t="0" r="0" b="5080"/>
            <wp:wrapNone/>
            <wp:docPr id="6" name="Picture 6" descr="N:\My Documents\My Pictures\Pupil Photos For Scholarpack 2023\table display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:\My Documents\My Pictures\Pupil Photos For Scholarpack 2023\table display 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2294" cy="570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A26CFE">
      <w:pPr>
        <w:rPr>
          <w:noProof/>
          <w:lang w:eastAsia="en-GB"/>
        </w:rPr>
      </w:pPr>
      <w:r w:rsidRPr="00A26CFE"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3E7F63FA" wp14:editId="382B3B72">
            <wp:simplePos x="0" y="0"/>
            <wp:positionH relativeFrom="column">
              <wp:posOffset>-42844</wp:posOffset>
            </wp:positionH>
            <wp:positionV relativeFrom="paragraph">
              <wp:posOffset>209774</wp:posOffset>
            </wp:positionV>
            <wp:extent cx="9744561" cy="6171925"/>
            <wp:effectExtent l="0" t="0" r="0" b="635"/>
            <wp:wrapNone/>
            <wp:docPr id="19" name="Picture 19" descr="\\bgf-sr-003\homefolders$\jrudwick.211\My Documents\My Pictures\Pupil Photos For Scholarpack 2023\IMG_6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bgf-sr-003\homefolders$\jrudwick.211\My Documents\My Pictures\Pupil Photos For Scholarpack 2023\IMG_624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338" cy="618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  <w:bookmarkStart w:id="0" w:name="_GoBack"/>
      <w:bookmarkEnd w:id="0"/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D00353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E501804" wp14:editId="61B644C4">
            <wp:simplePos x="0" y="0"/>
            <wp:positionH relativeFrom="column">
              <wp:posOffset>-2504</wp:posOffset>
            </wp:positionH>
            <wp:positionV relativeFrom="paragraph">
              <wp:posOffset>112283</wp:posOffset>
            </wp:positionV>
            <wp:extent cx="9654989" cy="5620385"/>
            <wp:effectExtent l="0" t="0" r="3810" b="0"/>
            <wp:wrapNone/>
            <wp:docPr id="8" name="Picture 8" descr="N:\My Documents\My Pictures\Pupil Photos For Scholarpack 2023\Table display with he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:\My Documents\My Pictures\Pupil Photos For Scholarpack 2023\Table display with heart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986" cy="563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D00353">
      <w:pPr>
        <w:rPr>
          <w:noProof/>
          <w:lang w:eastAsia="en-GB"/>
        </w:rPr>
      </w:pPr>
      <w:r w:rsidRPr="00DC3DF7">
        <w:rPr>
          <w:b/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5E0F9D4A" wp14:editId="1812026B">
            <wp:simplePos x="0" y="0"/>
            <wp:positionH relativeFrom="column">
              <wp:posOffset>-2503</wp:posOffset>
            </wp:positionH>
            <wp:positionV relativeFrom="paragraph">
              <wp:posOffset>223221</wp:posOffset>
            </wp:positionV>
            <wp:extent cx="9492292" cy="5902699"/>
            <wp:effectExtent l="0" t="0" r="0" b="3175"/>
            <wp:wrapNone/>
            <wp:docPr id="5" name="Picture 5" descr="N:\My Documents\My Pictures\Pupil Photos For Scholarpack 2023\table display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:\My Documents\My Pictures\Pupil Photos For Scholarpack 2023\table display 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673" cy="590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D00353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4D321A4" wp14:editId="52BE43C1">
            <wp:simplePos x="0" y="0"/>
            <wp:positionH relativeFrom="column">
              <wp:posOffset>-2503</wp:posOffset>
            </wp:positionH>
            <wp:positionV relativeFrom="paragraph">
              <wp:posOffset>287094</wp:posOffset>
            </wp:positionV>
            <wp:extent cx="9613257" cy="5351929"/>
            <wp:effectExtent l="0" t="0" r="7620" b="1270"/>
            <wp:wrapNone/>
            <wp:docPr id="3" name="Picture 3" descr="N:\My Documents\My Pictures\Pupil Photos For Scholarpack 2023\table display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My Documents\My Pictures\Pupil Photos For Scholarpack 2023\table display 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8219" cy="539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8C07F9" w:rsidRDefault="008C07F9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D00353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0A9AF225" wp14:editId="75482611">
            <wp:simplePos x="0" y="0"/>
            <wp:positionH relativeFrom="column">
              <wp:posOffset>-2503</wp:posOffset>
            </wp:positionH>
            <wp:positionV relativeFrom="paragraph">
              <wp:posOffset>287095</wp:posOffset>
            </wp:positionV>
            <wp:extent cx="9506585" cy="5392270"/>
            <wp:effectExtent l="0" t="0" r="0" b="0"/>
            <wp:wrapNone/>
            <wp:docPr id="9" name="Picture 9" descr="N:\My Documents\My Pictures\Pupil Photos For Scholarpack 2023\table display with cir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:\My Documents\My Pictures\Pupil Photos For Scholarpack 2023\table display with circl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4763" cy="540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Pr="00DC3DF7" w:rsidRDefault="00E6127F">
      <w:pPr>
        <w:rPr>
          <w:b/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174A9E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1059815</wp:posOffset>
            </wp:positionH>
            <wp:positionV relativeFrom="paragraph">
              <wp:posOffset>179518</wp:posOffset>
            </wp:positionV>
            <wp:extent cx="7005320" cy="5674659"/>
            <wp:effectExtent l="0" t="0" r="5080" b="2540"/>
            <wp:wrapNone/>
            <wp:docPr id="7" name="Picture 7" descr="N:\My Documents\My Pictures\Pupil Photos For Scholarpack 2023\Table displ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:\My Documents\My Pictures\Pupil Photos For Scholarpack 2023\Table displa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8168" cy="567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174A9E" w:rsidRDefault="00174A9E">
      <w:pPr>
        <w:rPr>
          <w:noProof/>
          <w:lang w:eastAsia="en-GB"/>
        </w:rPr>
      </w:pPr>
    </w:p>
    <w:p w:rsidR="00E6127F" w:rsidRDefault="00DB2A64">
      <w:pPr>
        <w:rPr>
          <w:noProof/>
          <w:lang w:eastAsia="en-GB"/>
        </w:rPr>
      </w:pPr>
      <w:r w:rsidRPr="00DB2A64">
        <w:rPr>
          <w:noProof/>
          <w:lang w:eastAsia="en-GB"/>
        </w:rPr>
        <w:lastRenderedPageBreak/>
        <w:drawing>
          <wp:anchor distT="0" distB="0" distL="114300" distR="114300" simplePos="0" relativeHeight="251697152" behindDoc="0" locked="0" layoutInCell="1" allowOverlap="1" wp14:anchorId="02A70D5F" wp14:editId="5DB89461">
            <wp:simplePos x="0" y="0"/>
            <wp:positionH relativeFrom="column">
              <wp:posOffset>-55843</wp:posOffset>
            </wp:positionH>
            <wp:positionV relativeFrom="paragraph">
              <wp:posOffset>198345</wp:posOffset>
            </wp:positionV>
            <wp:extent cx="9610725" cy="6277891"/>
            <wp:effectExtent l="0" t="0" r="0" b="8890"/>
            <wp:wrapNone/>
            <wp:docPr id="16" name="Picture 16" descr="N:\My Documents\My Pictures\IMG_6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N:\My Documents\My Pictures\IMG_62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25" cy="627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DB2A64">
      <w:pPr>
        <w:rPr>
          <w:noProof/>
          <w:lang w:eastAsia="en-GB"/>
        </w:rPr>
      </w:pPr>
      <w:r w:rsidRPr="00DB2A64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7B92793F" wp14:editId="3D425322">
            <wp:simplePos x="0" y="0"/>
            <wp:positionH relativeFrom="column">
              <wp:posOffset>-85725</wp:posOffset>
            </wp:positionH>
            <wp:positionV relativeFrom="paragraph">
              <wp:posOffset>168499</wp:posOffset>
            </wp:positionV>
            <wp:extent cx="9641542" cy="5632768"/>
            <wp:effectExtent l="0" t="0" r="0" b="6350"/>
            <wp:wrapNone/>
            <wp:docPr id="18" name="Picture 18" descr="N:\My Documents\My Pictures\IMG_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N:\My Documents\My Pictures\IMG_62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1542" cy="563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DB2A64">
      <w:pPr>
        <w:rPr>
          <w:noProof/>
          <w:lang w:eastAsia="en-GB"/>
        </w:rPr>
      </w:pPr>
      <w:r w:rsidRPr="00E6127F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6AB664DE" wp14:editId="72489B65">
            <wp:simplePos x="0" y="0"/>
            <wp:positionH relativeFrom="column">
              <wp:posOffset>-65872</wp:posOffset>
            </wp:positionH>
            <wp:positionV relativeFrom="paragraph">
              <wp:posOffset>186055</wp:posOffset>
            </wp:positionV>
            <wp:extent cx="9559948" cy="5620497"/>
            <wp:effectExtent l="0" t="0" r="3175" b="0"/>
            <wp:wrapNone/>
            <wp:docPr id="10" name="Picture 10" descr="N:\My Documents\My Pictures\Pupil Photos For Scholarpack 2023\table display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:\My Documents\My Pictures\Pupil Photos For Scholarpack 2023\table display 6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9948" cy="5620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>
      <w:pPr>
        <w:rPr>
          <w:noProof/>
          <w:lang w:eastAsia="en-GB"/>
        </w:rPr>
      </w:pPr>
    </w:p>
    <w:p w:rsidR="00E6127F" w:rsidRDefault="00E6127F"/>
    <w:p w:rsidR="00E6127F" w:rsidRDefault="00E6127F"/>
    <w:p w:rsidR="00E6127F" w:rsidRDefault="000436E2">
      <w:r w:rsidRPr="00E66D0C">
        <w:rPr>
          <w:noProof/>
          <w:lang w:eastAsia="en-GB"/>
        </w:rPr>
        <w:lastRenderedPageBreak/>
        <w:drawing>
          <wp:anchor distT="0" distB="0" distL="114300" distR="114300" simplePos="0" relativeHeight="251699200" behindDoc="0" locked="0" layoutInCell="1" allowOverlap="1" wp14:anchorId="0A78591E" wp14:editId="45FF7F95">
            <wp:simplePos x="0" y="0"/>
            <wp:positionH relativeFrom="column">
              <wp:posOffset>1846599</wp:posOffset>
            </wp:positionH>
            <wp:positionV relativeFrom="paragraph">
              <wp:posOffset>-254131</wp:posOffset>
            </wp:positionV>
            <wp:extent cx="5527040" cy="6695201"/>
            <wp:effectExtent l="6667" t="0" r="4128" b="4127"/>
            <wp:wrapNone/>
            <wp:docPr id="11" name="Picture 11" descr="\\bgf-sr-003\homefolders$\jrudwick.211\My Documents\My Pictures\C30ABFA1-38B4-4A24-9F7D-7C1D52D35BB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bgf-sr-003\homefolders$\jrudwick.211\My Documents\My Pictures\C30ABFA1-38B4-4A24-9F7D-7C1D52D35BB0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27040" cy="669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6464F1" w:rsidRDefault="006464F1" w:rsidP="006464F1">
      <w:pPr>
        <w:pStyle w:val="NormalWeb"/>
      </w:pPr>
    </w:p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p w:rsidR="00E6127F" w:rsidRDefault="00E6127F"/>
    <w:sectPr w:rsidR="00E6127F" w:rsidSect="00D0035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7BF"/>
    <w:rsid w:val="000436E2"/>
    <w:rsid w:val="00174A9E"/>
    <w:rsid w:val="006464F1"/>
    <w:rsid w:val="006B3503"/>
    <w:rsid w:val="008C07F9"/>
    <w:rsid w:val="00A26CFE"/>
    <w:rsid w:val="00C3362B"/>
    <w:rsid w:val="00CA57BF"/>
    <w:rsid w:val="00D00353"/>
    <w:rsid w:val="00DB2A64"/>
    <w:rsid w:val="00DC3DF7"/>
    <w:rsid w:val="00DE3FA3"/>
    <w:rsid w:val="00E6127F"/>
    <w:rsid w:val="00E6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8D3FA"/>
  <w15:chartTrackingRefBased/>
  <w15:docId w15:val="{A521B416-35F1-4FE5-83B2-21D9140C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B63BCC65</Template>
  <TotalTime>1</TotalTime>
  <Pages>13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Rudwick</dc:creator>
  <cp:keywords/>
  <dc:description/>
  <cp:lastModifiedBy>Jo Rudwick</cp:lastModifiedBy>
  <cp:revision>2</cp:revision>
  <dcterms:created xsi:type="dcterms:W3CDTF">2024-03-06T17:15:00Z</dcterms:created>
  <dcterms:modified xsi:type="dcterms:W3CDTF">2024-03-06T17:15:00Z</dcterms:modified>
</cp:coreProperties>
</file>