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A63F6" w14:textId="77777777" w:rsidR="00606C21" w:rsidRDefault="002F6619">
      <w:pPr>
        <w:jc w:val="center"/>
        <w:rPr>
          <w:rFonts w:ascii="Comic Sans MS" w:hAnsi="Comic Sans MS"/>
          <w:b/>
          <w:bCs/>
          <w:color w:val="4EA72E"/>
          <w:sz w:val="52"/>
          <w:szCs w:val="52"/>
        </w:rPr>
      </w:pPr>
      <w:r>
        <w:rPr>
          <w:rFonts w:ascii="Comic Sans MS" w:hAnsi="Comic Sans MS"/>
          <w:b/>
          <w:bCs/>
          <w:color w:val="4EA72E"/>
          <w:sz w:val="52"/>
          <w:szCs w:val="52"/>
        </w:rPr>
        <w:t>VENUS ART EXHIBITION - FEBRUARY 2024</w:t>
      </w:r>
    </w:p>
    <w:p w14:paraId="34EA63F7" w14:textId="77777777" w:rsidR="00606C21" w:rsidRDefault="002F6619">
      <w:r>
        <w:rPr>
          <w:noProof/>
        </w:rPr>
        <w:drawing>
          <wp:anchor distT="0" distB="0" distL="114300" distR="114300" simplePos="0" relativeHeight="251721728" behindDoc="0" locked="0" layoutInCell="1" allowOverlap="1" wp14:anchorId="34EA63F6" wp14:editId="34EA63F7">
            <wp:simplePos x="0" y="0"/>
            <wp:positionH relativeFrom="margin">
              <wp:posOffset>354960</wp:posOffset>
            </wp:positionH>
            <wp:positionV relativeFrom="paragraph">
              <wp:posOffset>6345</wp:posOffset>
            </wp:positionV>
            <wp:extent cx="8886824" cy="3086099"/>
            <wp:effectExtent l="0" t="0" r="0" b="1"/>
            <wp:wrapNone/>
            <wp:docPr id="1078486847" name="Picture 28" descr="A table with boxes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 t="18816" b="29145"/>
                    <a:stretch>
                      <a:fillRect/>
                    </a:stretch>
                  </pic:blipFill>
                  <pic:spPr>
                    <a:xfrm>
                      <a:off x="0" y="0"/>
                      <a:ext cx="8886824" cy="308609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34EA63F8" w14:textId="77777777" w:rsidR="00606C21" w:rsidRDefault="00606C21"/>
    <w:p w14:paraId="34EA63F9" w14:textId="77777777" w:rsidR="00606C21" w:rsidRDefault="00606C21"/>
    <w:p w14:paraId="34EA63FA" w14:textId="77777777" w:rsidR="00606C21" w:rsidRDefault="00606C21"/>
    <w:p w14:paraId="34EA63FB" w14:textId="77777777" w:rsidR="00606C21" w:rsidRDefault="00606C21"/>
    <w:p w14:paraId="34EA63FC" w14:textId="77777777" w:rsidR="00606C21" w:rsidRDefault="00606C21"/>
    <w:p w14:paraId="34EA63FD" w14:textId="77777777" w:rsidR="00606C21" w:rsidRDefault="00606C21"/>
    <w:p w14:paraId="34EA63FE" w14:textId="77777777" w:rsidR="00606C21" w:rsidRDefault="00606C21"/>
    <w:p w14:paraId="34EA63FF" w14:textId="77777777" w:rsidR="00606C21" w:rsidRDefault="00606C21"/>
    <w:p w14:paraId="34EA6400" w14:textId="77777777" w:rsidR="00606C21" w:rsidRDefault="00606C21"/>
    <w:p w14:paraId="34EA6401" w14:textId="77777777" w:rsidR="00606C21" w:rsidRDefault="002F6619">
      <w:r>
        <w:rPr>
          <w:noProof/>
        </w:rPr>
        <w:drawing>
          <wp:anchor distT="0" distB="0" distL="114300" distR="114300" simplePos="0" relativeHeight="251663360" behindDoc="0" locked="0" layoutInCell="1" allowOverlap="1" wp14:anchorId="34EA63F8" wp14:editId="34EA63F9">
            <wp:simplePos x="0" y="0"/>
            <wp:positionH relativeFrom="column">
              <wp:posOffset>326385</wp:posOffset>
            </wp:positionH>
            <wp:positionV relativeFrom="paragraph">
              <wp:posOffset>10799</wp:posOffset>
            </wp:positionV>
            <wp:extent cx="4124958" cy="2590796"/>
            <wp:effectExtent l="0" t="0" r="8892" b="4"/>
            <wp:wrapNone/>
            <wp:docPr id="1914644720" name="Picture 7" descr="A cardboard box with a yellow cloth insid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24958" cy="25907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4EA63FA" wp14:editId="34EA63FB">
            <wp:simplePos x="0" y="0"/>
            <wp:positionH relativeFrom="margin">
              <wp:posOffset>4878708</wp:posOffset>
            </wp:positionH>
            <wp:positionV relativeFrom="paragraph">
              <wp:posOffset>172721</wp:posOffset>
            </wp:positionV>
            <wp:extent cx="4410078" cy="2494912"/>
            <wp:effectExtent l="0" t="0" r="9522" b="638"/>
            <wp:wrapNone/>
            <wp:docPr id="1318938078" name="Picture 6" descr="A table with a model of plants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10078" cy="249491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34EA6402" w14:textId="77777777" w:rsidR="00606C21" w:rsidRDefault="00606C21"/>
    <w:p w14:paraId="34EA6403" w14:textId="77777777" w:rsidR="00606C21" w:rsidRDefault="00606C21"/>
    <w:p w14:paraId="34EA6404" w14:textId="77777777" w:rsidR="00606C21" w:rsidRDefault="00606C21"/>
    <w:p w14:paraId="34EA6405" w14:textId="77777777" w:rsidR="00606C21" w:rsidRDefault="00606C21"/>
    <w:p w14:paraId="34EA6406" w14:textId="77777777" w:rsidR="00606C21" w:rsidRDefault="00606C21"/>
    <w:p w14:paraId="34EA6407" w14:textId="77777777" w:rsidR="00606C21" w:rsidRDefault="00606C21"/>
    <w:p w14:paraId="34EA6408" w14:textId="77777777" w:rsidR="00606C21" w:rsidRDefault="00606C21"/>
    <w:p w14:paraId="34EA6409" w14:textId="77777777" w:rsidR="00606C21" w:rsidRDefault="00606C21"/>
    <w:p w14:paraId="34EA640A" w14:textId="77777777" w:rsidR="00606C21" w:rsidRDefault="002F6619">
      <w:r>
        <w:rPr>
          <w:noProof/>
        </w:rPr>
        <w:drawing>
          <wp:anchor distT="0" distB="0" distL="114300" distR="114300" simplePos="0" relativeHeight="251661312" behindDoc="0" locked="0" layoutInCell="1" allowOverlap="1" wp14:anchorId="34EA63FC" wp14:editId="34EA63FD">
            <wp:simplePos x="0" y="0"/>
            <wp:positionH relativeFrom="margin">
              <wp:posOffset>164463</wp:posOffset>
            </wp:positionH>
            <wp:positionV relativeFrom="paragraph">
              <wp:posOffset>154935</wp:posOffset>
            </wp:positionV>
            <wp:extent cx="4352928" cy="3171825"/>
            <wp:effectExtent l="0" t="0" r="9522" b="9525"/>
            <wp:wrapNone/>
            <wp:docPr id="173608425" name="Picture 5" descr="A cardboard box with rocks and pictures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52928" cy="31718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34EA63FE" wp14:editId="34EA63FF">
            <wp:simplePos x="0" y="0"/>
            <wp:positionH relativeFrom="margin">
              <wp:posOffset>5125083</wp:posOffset>
            </wp:positionH>
            <wp:positionV relativeFrom="paragraph">
              <wp:posOffset>160650</wp:posOffset>
            </wp:positionV>
            <wp:extent cx="4419596" cy="3095628"/>
            <wp:effectExtent l="0" t="0" r="4" b="9522"/>
            <wp:wrapNone/>
            <wp:docPr id="1292504644" name="Picture 8" descr="A group of people standing around a tabl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19596" cy="309562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34EA640B" w14:textId="77777777" w:rsidR="00606C21" w:rsidRDefault="00606C21"/>
    <w:p w14:paraId="34EA640C" w14:textId="77777777" w:rsidR="00606C21" w:rsidRDefault="00606C21"/>
    <w:p w14:paraId="34EA640D" w14:textId="77777777" w:rsidR="00606C21" w:rsidRDefault="00606C21"/>
    <w:p w14:paraId="34EA640E" w14:textId="77777777" w:rsidR="00606C21" w:rsidRDefault="00606C21"/>
    <w:p w14:paraId="34EA640F" w14:textId="77777777" w:rsidR="00606C21" w:rsidRDefault="00606C21"/>
    <w:p w14:paraId="34EA6410" w14:textId="77777777" w:rsidR="00606C21" w:rsidRDefault="00606C21"/>
    <w:p w14:paraId="34EA6411" w14:textId="77777777" w:rsidR="00606C21" w:rsidRDefault="00606C21"/>
    <w:p w14:paraId="34EA6412" w14:textId="77777777" w:rsidR="00606C21" w:rsidRDefault="002F6619">
      <w:r>
        <w:rPr>
          <w:noProof/>
        </w:rPr>
        <w:drawing>
          <wp:anchor distT="0" distB="0" distL="114300" distR="114300" simplePos="0" relativeHeight="251719680" behindDoc="0" locked="0" layoutInCell="1" allowOverlap="1" wp14:anchorId="34EA6400" wp14:editId="34EA6401">
            <wp:simplePos x="0" y="0"/>
            <wp:positionH relativeFrom="margin">
              <wp:posOffset>740097</wp:posOffset>
            </wp:positionH>
            <wp:positionV relativeFrom="paragraph">
              <wp:posOffset>220663</wp:posOffset>
            </wp:positionV>
            <wp:extent cx="2914650" cy="4238628"/>
            <wp:effectExtent l="0" t="14289" r="4761" b="4761"/>
            <wp:wrapNone/>
            <wp:docPr id="356766052" name="Picture 26" descr="A group of people standing next to a scree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rcRect l="6162" t="3242" r="4030" b="-10093"/>
                    <a:stretch>
                      <a:fillRect/>
                    </a:stretch>
                  </pic:blipFill>
                  <pic:spPr>
                    <a:xfrm rot="5400013">
                      <a:off x="0" y="0"/>
                      <a:ext cx="2914650" cy="423862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34EA6413" w14:textId="77777777" w:rsidR="00606C21" w:rsidRDefault="00606C21"/>
    <w:p w14:paraId="34EA6414" w14:textId="77777777" w:rsidR="00606C21" w:rsidRDefault="00606C21"/>
    <w:p w14:paraId="34EA6415" w14:textId="77777777" w:rsidR="00606C21" w:rsidRDefault="002F6619">
      <w:r>
        <w:rPr>
          <w:noProof/>
        </w:rPr>
        <w:drawing>
          <wp:anchor distT="0" distB="0" distL="114300" distR="114300" simplePos="0" relativeHeight="251671552" behindDoc="0" locked="0" layoutInCell="1" allowOverlap="1" wp14:anchorId="34EA6402" wp14:editId="34EA6403">
            <wp:simplePos x="0" y="0"/>
            <wp:positionH relativeFrom="column">
              <wp:posOffset>5069835</wp:posOffset>
            </wp:positionH>
            <wp:positionV relativeFrom="paragraph">
              <wp:posOffset>10799</wp:posOffset>
            </wp:positionV>
            <wp:extent cx="4505321" cy="2867028"/>
            <wp:effectExtent l="0" t="0" r="0" b="9522"/>
            <wp:wrapNone/>
            <wp:docPr id="185671692" name="Picture 12" descr="A table with boxes and bags on it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05321" cy="286702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34EA6416" w14:textId="77777777" w:rsidR="00606C21" w:rsidRDefault="00606C21"/>
    <w:p w14:paraId="34EA6417" w14:textId="77777777" w:rsidR="00606C21" w:rsidRDefault="00606C21"/>
    <w:p w14:paraId="34EA6418" w14:textId="77777777" w:rsidR="00606C21" w:rsidRDefault="00606C21"/>
    <w:p w14:paraId="34EA6419" w14:textId="77777777" w:rsidR="00606C21" w:rsidRDefault="00606C21"/>
    <w:p w14:paraId="34EA641A" w14:textId="77777777" w:rsidR="00606C21" w:rsidRDefault="00606C21"/>
    <w:p w14:paraId="34EA641B" w14:textId="77777777" w:rsidR="00606C21" w:rsidRDefault="00606C21"/>
    <w:p w14:paraId="34EA641C" w14:textId="77777777" w:rsidR="00606C21" w:rsidRDefault="00606C21"/>
    <w:p w14:paraId="34EA641D" w14:textId="77777777" w:rsidR="00606C21" w:rsidRDefault="002F6619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4EA6405" wp14:editId="34EA6406">
                <wp:simplePos x="0" y="0"/>
                <wp:positionH relativeFrom="column">
                  <wp:posOffset>707388</wp:posOffset>
                </wp:positionH>
                <wp:positionV relativeFrom="paragraph">
                  <wp:posOffset>10158</wp:posOffset>
                </wp:positionV>
                <wp:extent cx="7991471" cy="1628775"/>
                <wp:effectExtent l="0" t="0" r="0" b="9525"/>
                <wp:wrapNone/>
                <wp:docPr id="13935672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91471" cy="162877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34EA6429" w14:textId="77777777" w:rsidR="00606C21" w:rsidRDefault="002F6619">
                            <w:pPr>
                              <w:jc w:val="center"/>
                              <w:rPr>
                                <w:color w:val="000000"/>
                                <w:sz w:val="72"/>
                                <w:szCs w:val="72"/>
                                <w14:shadow w14:blurRad="38036" w14:dist="18745" w14:dir="2700000" w14:sx="100000" w14:sy="100000" w14:kx="0" w14:ky="0" w14:algn="b">
                                  <w14:srgbClr w14:val="000000"/>
                                </w14:shadow>
                              </w:rPr>
                            </w:pPr>
                            <w:r>
                              <w:rPr>
                                <w:color w:val="000000"/>
                                <w:sz w:val="72"/>
                                <w:szCs w:val="72"/>
                                <w14:shadow w14:blurRad="38036" w14:dist="18745" w14:dir="2700000" w14:sx="100000" w14:sy="100000" w14:kx="0" w14:ky="0" w14:algn="b">
                                  <w14:srgbClr w14:val="000000"/>
                                </w14:shadow>
                              </w:rPr>
                              <w:t xml:space="preserve"> Take a look at our </w:t>
                            </w:r>
                          </w:p>
                          <w:p w14:paraId="34EA642A" w14:textId="77777777" w:rsidR="00606C21" w:rsidRDefault="002F6619">
                            <w:pPr>
                              <w:jc w:val="center"/>
                              <w:rPr>
                                <w:color w:val="000000"/>
                                <w:sz w:val="72"/>
                                <w:szCs w:val="72"/>
                                <w14:shadow w14:blurRad="38036" w14:dist="18745" w14:dir="2700000" w14:sx="100000" w14:sy="100000" w14:kx="0" w14:ky="0" w14:algn="b">
                                  <w14:srgbClr w14:val="000000"/>
                                </w14:shadow>
                              </w:rPr>
                            </w:pPr>
                            <w:r>
                              <w:rPr>
                                <w:color w:val="000000"/>
                                <w:sz w:val="72"/>
                                <w:szCs w:val="72"/>
                                <w14:shadow w14:blurRad="38036" w14:dist="18745" w14:dir="2700000" w14:sx="100000" w14:sy="100000" w14:kx="0" w14:ky="0" w14:algn="b">
                                  <w14:srgbClr w14:val="000000"/>
                                </w14:shadow>
                              </w:rPr>
                              <w:t>amazing farm dioramas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4EA640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5.7pt;margin-top:.8pt;width:629.25pt;height:128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" fillcolor="#00b050" stroked="f">
                <v:textbox>
                  <w:txbxContent>
                    <w:p w14:paraId="34EA6429" w14:textId="77777777" w:rsidR="00606C21" w:rsidRDefault="002F6619">
                      <w:pPr>
                        <w:jc w:val="center"/>
                        <w:rPr>
                          <w:color w:val="000000"/>
                          <w:sz w:val="72"/>
                          <w:szCs w:val="72"/>
                          <w14:shadow w14:blurRad="38036" w14:dist="18745" w14:dir="2700000" w14:sx="100000" w14:sy="100000" w14:kx="0" w14:ky="0" w14:algn="b">
                            <w14:srgbClr w14:val="000000"/>
                          </w14:shadow>
                        </w:rPr>
                      </w:pPr>
                      <w:r>
                        <w:rPr>
                          <w:color w:val="000000"/>
                          <w:sz w:val="72"/>
                          <w:szCs w:val="72"/>
                          <w14:shadow w14:blurRad="38036" w14:dist="18745" w14:dir="2700000" w14:sx="100000" w14:sy="100000" w14:kx="0" w14:ky="0" w14:algn="b">
                            <w14:srgbClr w14:val="000000"/>
                          </w14:shadow>
                        </w:rPr>
                        <w:t xml:space="preserve"> Take a look at our </w:t>
                      </w:r>
                    </w:p>
                    <w:p w14:paraId="34EA642A" w14:textId="77777777" w:rsidR="00606C21" w:rsidRDefault="002F6619">
                      <w:pPr>
                        <w:jc w:val="center"/>
                        <w:rPr>
                          <w:color w:val="000000"/>
                          <w:sz w:val="72"/>
                          <w:szCs w:val="72"/>
                          <w14:shadow w14:blurRad="38036" w14:dist="18745" w14:dir="2700000" w14:sx="100000" w14:sy="100000" w14:kx="0" w14:ky="0" w14:algn="b">
                            <w14:srgbClr w14:val="000000"/>
                          </w14:shadow>
                        </w:rPr>
                      </w:pPr>
                      <w:r>
                        <w:rPr>
                          <w:color w:val="000000"/>
                          <w:sz w:val="72"/>
                          <w:szCs w:val="72"/>
                          <w14:shadow w14:blurRad="38036" w14:dist="18745" w14:dir="2700000" w14:sx="100000" w14:sy="100000" w14:kx="0" w14:ky="0" w14:algn="b">
                            <w14:srgbClr w14:val="000000"/>
                          </w14:shadow>
                        </w:rPr>
                        <w:t>amazing farm dioramas</w:t>
                      </w:r>
                    </w:p>
                  </w:txbxContent>
                </v:textbox>
              </v:shape>
            </w:pict>
          </mc:Fallback>
        </mc:AlternateContent>
      </w:r>
    </w:p>
    <w:p w14:paraId="34EA641E" w14:textId="77777777" w:rsidR="00606C21" w:rsidRDefault="00606C21"/>
    <w:p w14:paraId="34EA641F" w14:textId="77777777" w:rsidR="00606C21" w:rsidRDefault="00606C21"/>
    <w:p w14:paraId="34EA6420" w14:textId="77777777" w:rsidR="00606C21" w:rsidRDefault="00606C21"/>
    <w:p w14:paraId="34EA6421" w14:textId="77777777" w:rsidR="00606C21" w:rsidRDefault="00606C21"/>
    <w:p w14:paraId="34EA6422" w14:textId="77777777" w:rsidR="00606C21" w:rsidRDefault="00606C21"/>
    <w:p w14:paraId="34EA6423" w14:textId="77777777" w:rsidR="00606C21" w:rsidRDefault="002F6619">
      <w:r>
        <w:rPr>
          <w:noProof/>
        </w:rPr>
        <w:drawing>
          <wp:anchor distT="0" distB="0" distL="114300" distR="114300" simplePos="0" relativeHeight="251674624" behindDoc="0" locked="0" layoutInCell="1" allowOverlap="1" wp14:anchorId="34EA6407" wp14:editId="34EA6408">
            <wp:simplePos x="0" y="0"/>
            <wp:positionH relativeFrom="margin">
              <wp:posOffset>107313</wp:posOffset>
            </wp:positionH>
            <wp:positionV relativeFrom="paragraph">
              <wp:posOffset>205109</wp:posOffset>
            </wp:positionV>
            <wp:extent cx="8943974" cy="4688842"/>
            <wp:effectExtent l="0" t="0" r="0" b="0"/>
            <wp:wrapNone/>
            <wp:docPr id="1384771965" name="Picture 15" descr="A table with toys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rcRect t="27636"/>
                    <a:stretch>
                      <a:fillRect/>
                    </a:stretch>
                  </pic:blipFill>
                  <pic:spPr>
                    <a:xfrm>
                      <a:off x="0" y="0"/>
                      <a:ext cx="8943974" cy="468884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34EA6424" w14:textId="77777777" w:rsidR="00606C21" w:rsidRDefault="00606C21"/>
    <w:p w14:paraId="34EA6425" w14:textId="77777777" w:rsidR="00606C21" w:rsidRDefault="00606C21"/>
    <w:p w14:paraId="34EA6426" w14:textId="77777777" w:rsidR="00606C21" w:rsidRDefault="00606C21"/>
    <w:p w14:paraId="34EA6427" w14:textId="77777777" w:rsidR="00606C21" w:rsidRDefault="00606C21"/>
    <w:p w14:paraId="34EA6428" w14:textId="77777777" w:rsidR="00606C21" w:rsidRDefault="00606C21"/>
    <w:p w14:paraId="34EA6429" w14:textId="77777777" w:rsidR="00606C21" w:rsidRDefault="00606C21"/>
    <w:p w14:paraId="34EA642A" w14:textId="77777777" w:rsidR="00606C21" w:rsidRDefault="00606C21"/>
    <w:p w14:paraId="34EA642B" w14:textId="77777777" w:rsidR="00606C21" w:rsidRDefault="00606C21"/>
    <w:p w14:paraId="34EA642C" w14:textId="77777777" w:rsidR="00606C21" w:rsidRDefault="00606C21"/>
    <w:p w14:paraId="34EA642D" w14:textId="77777777" w:rsidR="00606C21" w:rsidRDefault="00606C21"/>
    <w:p w14:paraId="34EA642E" w14:textId="77777777" w:rsidR="00606C21" w:rsidRDefault="00606C21"/>
    <w:p w14:paraId="34EA642F" w14:textId="77777777" w:rsidR="00606C21" w:rsidRDefault="00606C21"/>
    <w:p w14:paraId="34EA6430" w14:textId="77777777" w:rsidR="00606C21" w:rsidRDefault="00606C21"/>
    <w:p w14:paraId="34EA6431" w14:textId="77777777" w:rsidR="00606C21" w:rsidRDefault="00606C21"/>
    <w:p w14:paraId="34EA6432" w14:textId="77777777" w:rsidR="00606C21" w:rsidRDefault="002F6619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4EA6409" wp14:editId="34EA640A">
                <wp:simplePos x="0" y="0"/>
                <wp:positionH relativeFrom="margin">
                  <wp:align>left</wp:align>
                </wp:positionH>
                <wp:positionV relativeFrom="paragraph">
                  <wp:posOffset>142875</wp:posOffset>
                </wp:positionV>
                <wp:extent cx="4848221" cy="2076446"/>
                <wp:effectExtent l="0" t="0" r="0" b="4"/>
                <wp:wrapNone/>
                <wp:docPr id="115395642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8221" cy="2076446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34EA642C" w14:textId="77777777" w:rsidR="00606C21" w:rsidRDefault="00606C21">
                            <w:pPr>
                              <w:jc w:val="center"/>
                              <w:rPr>
                                <w:color w:val="000000"/>
                                <w:sz w:val="32"/>
                                <w:szCs w:val="32"/>
                                <w:lang w:val="en-US"/>
                                <w14:shadow w14:blurRad="38036" w14:dist="18745" w14:dir="2700000" w14:sx="100000" w14:sy="100000" w14:kx="0" w14:ky="0" w14:algn="b">
                                  <w14:srgbClr w14:val="000000"/>
                                </w14:shadow>
                              </w:rPr>
                            </w:pPr>
                          </w:p>
                          <w:p w14:paraId="34EA642D" w14:textId="77777777" w:rsidR="00606C21" w:rsidRDefault="002F6619">
                            <w:pPr>
                              <w:jc w:val="center"/>
                              <w:rPr>
                                <w:color w:val="000000"/>
                                <w:sz w:val="72"/>
                                <w:szCs w:val="72"/>
                                <w:lang w:val="en-US"/>
                                <w14:shadow w14:blurRad="38036" w14:dist="18745" w14:dir="2700000" w14:sx="100000" w14:sy="100000" w14:kx="0" w14:ky="0" w14:algn="b">
                                  <w14:srgbClr w14:val="000000"/>
                                </w14:shadow>
                              </w:rPr>
                            </w:pPr>
                            <w:r>
                              <w:rPr>
                                <w:color w:val="000000"/>
                                <w:sz w:val="72"/>
                                <w:szCs w:val="72"/>
                                <w:lang w:val="en-US"/>
                                <w14:shadow w14:blurRad="38036" w14:dist="18745" w14:dir="2700000" w14:sx="100000" w14:sy="100000" w14:kx="0" w14:ky="0" w14:algn="b">
                                  <w14:srgbClr w14:val="000000"/>
                                </w14:shadow>
                              </w:rPr>
                              <w:t>More of our farm dioramas to see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EA6409" id="_x0000_s1027" type="#_x0000_t202" style="position:absolute;margin-left:0;margin-top:11.25pt;width:381.75pt;height:163.5pt;z-index:25170124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" fillcolor="#00b050" stroked="f">
                <v:textbox>
                  <w:txbxContent>
                    <w:p w14:paraId="34EA642C" w14:textId="77777777" w:rsidR="00606C21" w:rsidRDefault="00606C21">
                      <w:pPr>
                        <w:jc w:val="center"/>
                        <w:rPr>
                          <w:color w:val="000000"/>
                          <w:sz w:val="32"/>
                          <w:szCs w:val="32"/>
                          <w:lang w:val="en-US"/>
                          <w14:shadow w14:blurRad="38036" w14:dist="18745" w14:dir="2700000" w14:sx="100000" w14:sy="100000" w14:kx="0" w14:ky="0" w14:algn="b">
                            <w14:srgbClr w14:val="000000"/>
                          </w14:shadow>
                        </w:rPr>
                      </w:pPr>
                    </w:p>
                    <w:p w14:paraId="34EA642D" w14:textId="77777777" w:rsidR="00606C21" w:rsidRDefault="002F6619">
                      <w:pPr>
                        <w:jc w:val="center"/>
                        <w:rPr>
                          <w:color w:val="000000"/>
                          <w:sz w:val="72"/>
                          <w:szCs w:val="72"/>
                          <w:lang w:val="en-US"/>
                          <w14:shadow w14:blurRad="38036" w14:dist="18745" w14:dir="2700000" w14:sx="100000" w14:sy="100000" w14:kx="0" w14:ky="0" w14:algn="b">
                            <w14:srgbClr w14:val="000000"/>
                          </w14:shadow>
                        </w:rPr>
                      </w:pPr>
                      <w:r>
                        <w:rPr>
                          <w:color w:val="000000"/>
                          <w:sz w:val="72"/>
                          <w:szCs w:val="72"/>
                          <w:lang w:val="en-US"/>
                          <w14:shadow w14:blurRad="38036" w14:dist="18745" w14:dir="2700000" w14:sx="100000" w14:sy="100000" w14:kx="0" w14:ky="0" w14:algn="b">
                            <w14:srgbClr w14:val="000000"/>
                          </w14:shadow>
                        </w:rPr>
                        <w:t>More of our farm dioramas to see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0224" behindDoc="0" locked="0" layoutInCell="1" allowOverlap="1" wp14:anchorId="34EA640B" wp14:editId="34EA640C">
            <wp:simplePos x="0" y="0"/>
            <wp:positionH relativeFrom="column">
              <wp:posOffset>1878963</wp:posOffset>
            </wp:positionH>
            <wp:positionV relativeFrom="paragraph">
              <wp:posOffset>254002</wp:posOffset>
            </wp:positionV>
            <wp:extent cx="6838953" cy="5955660"/>
            <wp:effectExtent l="0" t="0" r="0" b="6990"/>
            <wp:wrapNone/>
            <wp:docPr id="234535649" name="Picture 20" descr="A group of children sitting at a tabl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rcRect l="28683" t="4851" r="-9450" b="3234"/>
                    <a:stretch>
                      <a:fillRect/>
                    </a:stretch>
                  </pic:blipFill>
                  <pic:spPr>
                    <a:xfrm>
                      <a:off x="0" y="0"/>
                      <a:ext cx="6838953" cy="595566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34EA6433" w14:textId="77777777" w:rsidR="00606C21" w:rsidRDefault="00606C21"/>
    <w:p w14:paraId="34EA6434" w14:textId="77777777" w:rsidR="00606C21" w:rsidRDefault="00606C21"/>
    <w:p w14:paraId="34EA6435" w14:textId="77777777" w:rsidR="00606C21" w:rsidRDefault="00606C21"/>
    <w:p w14:paraId="34EA6436" w14:textId="77777777" w:rsidR="00606C21" w:rsidRDefault="00606C21"/>
    <w:p w14:paraId="34EA6437" w14:textId="77777777" w:rsidR="00606C21" w:rsidRDefault="00606C21"/>
    <w:p w14:paraId="34EA6438" w14:textId="77777777" w:rsidR="00606C21" w:rsidRDefault="00606C21"/>
    <w:p w14:paraId="34EA6439" w14:textId="77777777" w:rsidR="00606C21" w:rsidRDefault="00606C21"/>
    <w:p w14:paraId="34EA643A" w14:textId="77777777" w:rsidR="00606C21" w:rsidRDefault="00606C21"/>
    <w:p w14:paraId="34EA643B" w14:textId="77777777" w:rsidR="00606C21" w:rsidRDefault="00606C21"/>
    <w:p w14:paraId="34EA643C" w14:textId="77777777" w:rsidR="00606C21" w:rsidRDefault="00606C21"/>
    <w:p w14:paraId="34EA643D" w14:textId="77777777" w:rsidR="00606C21" w:rsidRDefault="00606C21"/>
    <w:p w14:paraId="34EA643E" w14:textId="77777777" w:rsidR="00606C21" w:rsidRDefault="00606C21"/>
    <w:p w14:paraId="34EA643F" w14:textId="77777777" w:rsidR="00606C21" w:rsidRDefault="00606C21"/>
    <w:p w14:paraId="34EA6440" w14:textId="77777777" w:rsidR="00606C21" w:rsidRDefault="00606C21"/>
    <w:p w14:paraId="34EA6441" w14:textId="77777777" w:rsidR="00606C21" w:rsidRDefault="00606C21"/>
    <w:p w14:paraId="34EA6442" w14:textId="77777777" w:rsidR="00606C21" w:rsidRDefault="00606C21"/>
    <w:p w14:paraId="34EA6443" w14:textId="77777777" w:rsidR="00606C21" w:rsidRDefault="00606C21"/>
    <w:p w14:paraId="34EA6444" w14:textId="77777777" w:rsidR="00606C21" w:rsidRDefault="00606C21"/>
    <w:p w14:paraId="34EA6445" w14:textId="77777777" w:rsidR="00606C21" w:rsidRDefault="00606C21"/>
    <w:p w14:paraId="34EA6446" w14:textId="77777777" w:rsidR="00606C21" w:rsidRDefault="002F6619">
      <w:r>
        <w:rPr>
          <w:noProof/>
        </w:rPr>
        <w:drawing>
          <wp:anchor distT="0" distB="0" distL="114300" distR="114300" simplePos="0" relativeHeight="251676672" behindDoc="0" locked="0" layoutInCell="1" allowOverlap="1" wp14:anchorId="34EA640D" wp14:editId="34EA640E">
            <wp:simplePos x="0" y="0"/>
            <wp:positionH relativeFrom="margin">
              <wp:align>center</wp:align>
            </wp:positionH>
            <wp:positionV relativeFrom="paragraph">
              <wp:posOffset>-7616</wp:posOffset>
            </wp:positionV>
            <wp:extent cx="8724903" cy="5438778"/>
            <wp:effectExtent l="0" t="0" r="0" b="9522"/>
            <wp:wrapNone/>
            <wp:docPr id="359234778" name="Picture 19" descr="A group of children in a classroom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rcRect l="-731" t="29842" r="-261" b="11652"/>
                    <a:stretch>
                      <a:fillRect/>
                    </a:stretch>
                  </pic:blipFill>
                  <pic:spPr>
                    <a:xfrm>
                      <a:off x="0" y="0"/>
                      <a:ext cx="8724903" cy="543877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34EA6447" w14:textId="77777777" w:rsidR="00606C21" w:rsidRDefault="002F6619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4EA640F" wp14:editId="34EA6410">
                <wp:simplePos x="0" y="0"/>
                <wp:positionH relativeFrom="column">
                  <wp:posOffset>2850513</wp:posOffset>
                </wp:positionH>
                <wp:positionV relativeFrom="paragraph">
                  <wp:posOffset>5715</wp:posOffset>
                </wp:positionV>
                <wp:extent cx="5581653" cy="1114425"/>
                <wp:effectExtent l="0" t="0" r="0" b="9525"/>
                <wp:wrapNone/>
                <wp:docPr id="118306334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1653" cy="111442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34EA642F" w14:textId="77777777" w:rsidR="00606C21" w:rsidRDefault="002F661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14:shadow w14:blurRad="63500" w14:dist="50800" w14:dir="135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14:shadow w14:blurRad="63500" w14:dist="50800" w14:dir="135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</w:rPr>
                              <w:t xml:space="preserve">Some of our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14:shadow w14:blurRad="63500" w14:dist="50800" w14:dir="135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</w:rPr>
                              <w:t xml:space="preserve">Nursery children lining up </w:t>
                            </w:r>
                          </w:p>
                          <w:p w14:paraId="34EA6430" w14:textId="77777777" w:rsidR="00606C21" w:rsidRDefault="002F661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14:shadow w14:blurRad="63500" w14:dist="50800" w14:dir="135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14:shadow w14:blurRad="63500" w14:dist="50800" w14:dir="135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</w:rPr>
                              <w:t>to visit the art exhibition</w:t>
                            </w:r>
                          </w:p>
                          <w:p w14:paraId="34EA6431" w14:textId="77777777" w:rsidR="00606C21" w:rsidRDefault="00606C21"/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EA640F" id="_x0000_s1028" type="#_x0000_t202" style="position:absolute;margin-left:224.45pt;margin-top:.45pt;width:439.5pt;height:87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" fillcolor="#00b050" stroked="f">
                <v:textbox>
                  <w:txbxContent>
                    <w:p w14:paraId="34EA642F" w14:textId="77777777" w:rsidR="00606C21" w:rsidRDefault="002F661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0"/>
                          <w:szCs w:val="40"/>
                          <w14:shadow w14:blurRad="63500" w14:dist="50800" w14:dir="135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0"/>
                          <w:szCs w:val="40"/>
                          <w14:shadow w14:blurRad="63500" w14:dist="50800" w14:dir="135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</w:rPr>
                        <w:t xml:space="preserve">Some of our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0"/>
                          <w:szCs w:val="40"/>
                          <w14:shadow w14:blurRad="63500" w14:dist="50800" w14:dir="135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</w:rPr>
                        <w:t xml:space="preserve">Nursery children lining up </w:t>
                      </w:r>
                    </w:p>
                    <w:p w14:paraId="34EA6430" w14:textId="77777777" w:rsidR="00606C21" w:rsidRDefault="002F661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0"/>
                          <w:szCs w:val="40"/>
                          <w14:shadow w14:blurRad="63500" w14:dist="50800" w14:dir="135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0"/>
                          <w:szCs w:val="40"/>
                          <w14:shadow w14:blurRad="63500" w14:dist="50800" w14:dir="135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</w:rPr>
                        <w:t>to visit the art exhibition</w:t>
                      </w:r>
                    </w:p>
                    <w:p w14:paraId="34EA6431" w14:textId="77777777" w:rsidR="00606C21" w:rsidRDefault="00606C21"/>
                  </w:txbxContent>
                </v:textbox>
              </v:shape>
            </w:pict>
          </mc:Fallback>
        </mc:AlternateContent>
      </w:r>
    </w:p>
    <w:p w14:paraId="34EA6448" w14:textId="77777777" w:rsidR="00606C21" w:rsidRDefault="00606C21"/>
    <w:p w14:paraId="34EA6449" w14:textId="77777777" w:rsidR="00606C21" w:rsidRDefault="00606C21"/>
    <w:p w14:paraId="34EA644A" w14:textId="77777777" w:rsidR="00606C21" w:rsidRDefault="00606C21"/>
    <w:p w14:paraId="34EA644B" w14:textId="77777777" w:rsidR="00606C21" w:rsidRDefault="00606C21"/>
    <w:p w14:paraId="34EA644C" w14:textId="77777777" w:rsidR="00606C21" w:rsidRDefault="00606C21"/>
    <w:p w14:paraId="34EA644D" w14:textId="77777777" w:rsidR="00606C21" w:rsidRDefault="00606C21"/>
    <w:p w14:paraId="34EA644E" w14:textId="77777777" w:rsidR="00606C21" w:rsidRDefault="00606C21"/>
    <w:p w14:paraId="34EA644F" w14:textId="77777777" w:rsidR="00606C21" w:rsidRDefault="00606C21"/>
    <w:p w14:paraId="34EA6450" w14:textId="77777777" w:rsidR="00606C21" w:rsidRDefault="00606C21"/>
    <w:p w14:paraId="34EA6451" w14:textId="77777777" w:rsidR="00606C21" w:rsidRDefault="00606C21"/>
    <w:p w14:paraId="34EA6452" w14:textId="77777777" w:rsidR="00606C21" w:rsidRDefault="00606C21"/>
    <w:p w14:paraId="34EA6453" w14:textId="77777777" w:rsidR="00606C21" w:rsidRDefault="00606C21"/>
    <w:p w14:paraId="34EA6454" w14:textId="77777777" w:rsidR="00606C21" w:rsidRDefault="00606C21"/>
    <w:p w14:paraId="34EA6455" w14:textId="77777777" w:rsidR="00606C21" w:rsidRDefault="00606C21"/>
    <w:p w14:paraId="34EA6456" w14:textId="77777777" w:rsidR="00606C21" w:rsidRDefault="00606C21"/>
    <w:p w14:paraId="34EA6457" w14:textId="77777777" w:rsidR="00606C21" w:rsidRDefault="00606C21"/>
    <w:p w14:paraId="34EA6458" w14:textId="77777777" w:rsidR="00606C21" w:rsidRDefault="00606C21"/>
    <w:p w14:paraId="34EA6459" w14:textId="77777777" w:rsidR="00606C21" w:rsidRDefault="00606C21"/>
    <w:p w14:paraId="34EA645A" w14:textId="77777777" w:rsidR="00606C21" w:rsidRDefault="002F6619"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4EA6411" wp14:editId="34EA6412">
                <wp:simplePos x="0" y="0"/>
                <wp:positionH relativeFrom="column">
                  <wp:posOffset>4926960</wp:posOffset>
                </wp:positionH>
                <wp:positionV relativeFrom="paragraph">
                  <wp:posOffset>-193038</wp:posOffset>
                </wp:positionV>
                <wp:extent cx="4914900" cy="1495428"/>
                <wp:effectExtent l="0" t="0" r="0" b="9522"/>
                <wp:wrapNone/>
                <wp:docPr id="96038116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1495428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34EA6433" w14:textId="77777777" w:rsidR="00606C21" w:rsidRDefault="002F6619">
                            <w:pPr>
                              <w:jc w:val="center"/>
                              <w:rPr>
                                <w:color w:val="000000"/>
                                <w:sz w:val="72"/>
                                <w:szCs w:val="72"/>
                                <w:lang w:val="en-US"/>
                                <w14:shadow w14:blurRad="38036" w14:dist="18745" w14:dir="2700000" w14:sx="100000" w14:sy="100000" w14:kx="0" w14:ky="0" w14:algn="b">
                                  <w14:srgbClr w14:val="000000"/>
                                </w14:shadow>
                              </w:rPr>
                            </w:pPr>
                            <w:r>
                              <w:rPr>
                                <w:color w:val="000000"/>
                                <w:sz w:val="72"/>
                                <w:szCs w:val="72"/>
                                <w:lang w:val="en-US"/>
                                <w14:shadow w14:blurRad="38036" w14:dist="18745" w14:dir="2700000" w14:sx="100000" w14:sy="100000" w14:kx="0" w14:ky="0" w14:algn="b">
                                  <w14:srgbClr w14:val="000000"/>
                                </w14:shadow>
                              </w:rPr>
                              <w:t>Our Red Riding Hood story exhibits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EA6411" id="_x0000_s1029" type="#_x0000_t202" style="position:absolute;margin-left:387.95pt;margin-top:-15.2pt;width:387pt;height:117.7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" fillcolor="#00b050" stroked="f">
                <v:textbox>
                  <w:txbxContent>
                    <w:p w14:paraId="34EA6433" w14:textId="77777777" w:rsidR="00606C21" w:rsidRDefault="002F6619">
                      <w:pPr>
                        <w:jc w:val="center"/>
                        <w:rPr>
                          <w:color w:val="000000"/>
                          <w:sz w:val="72"/>
                          <w:szCs w:val="72"/>
                          <w:lang w:val="en-US"/>
                          <w14:shadow w14:blurRad="38036" w14:dist="18745" w14:dir="2700000" w14:sx="100000" w14:sy="100000" w14:kx="0" w14:ky="0" w14:algn="b">
                            <w14:srgbClr w14:val="000000"/>
                          </w14:shadow>
                        </w:rPr>
                      </w:pPr>
                      <w:r>
                        <w:rPr>
                          <w:color w:val="000000"/>
                          <w:sz w:val="72"/>
                          <w:szCs w:val="72"/>
                          <w:lang w:val="en-US"/>
                          <w14:shadow w14:blurRad="38036" w14:dist="18745" w14:dir="2700000" w14:sx="100000" w14:sy="100000" w14:kx="0" w14:ky="0" w14:algn="b">
                            <w14:srgbClr w14:val="000000"/>
                          </w14:shadow>
                        </w:rPr>
                        <w:t>Our Red Riding Hood story exhibits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34EA6413" wp14:editId="34EA6414">
            <wp:simplePos x="0" y="0"/>
            <wp:positionH relativeFrom="margin">
              <wp:posOffset>-95253</wp:posOffset>
            </wp:positionH>
            <wp:positionV relativeFrom="paragraph">
              <wp:posOffset>-177795</wp:posOffset>
            </wp:positionV>
            <wp:extent cx="5172075" cy="3571874"/>
            <wp:effectExtent l="0" t="0" r="9525" b="0"/>
            <wp:wrapNone/>
            <wp:docPr id="1282727776" name="Picture 13" descr="Several baskets on a tabl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rcRect t="27586" r="9801" b="15663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357187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34EA645B" w14:textId="77777777" w:rsidR="00606C21" w:rsidRDefault="00606C21"/>
    <w:p w14:paraId="34EA645C" w14:textId="77777777" w:rsidR="00606C21" w:rsidRDefault="00606C21"/>
    <w:p w14:paraId="34EA645D" w14:textId="77777777" w:rsidR="00606C21" w:rsidRDefault="00606C21"/>
    <w:p w14:paraId="34EA645E" w14:textId="77777777" w:rsidR="00606C21" w:rsidRDefault="002F6619">
      <w:r>
        <w:rPr>
          <w:noProof/>
        </w:rPr>
        <w:drawing>
          <wp:anchor distT="0" distB="0" distL="114300" distR="114300" simplePos="0" relativeHeight="251698176" behindDoc="1" locked="0" layoutInCell="1" allowOverlap="1" wp14:anchorId="34EA6415" wp14:editId="34EA6416">
            <wp:simplePos x="0" y="0"/>
            <wp:positionH relativeFrom="margin">
              <wp:posOffset>3841110</wp:posOffset>
            </wp:positionH>
            <wp:positionV relativeFrom="paragraph">
              <wp:posOffset>7616</wp:posOffset>
            </wp:positionV>
            <wp:extent cx="5333996" cy="5133971"/>
            <wp:effectExtent l="0" t="0" r="4" b="0"/>
            <wp:wrapNone/>
            <wp:docPr id="1098449762" name="Picture 22" descr="A group of children standing in a room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rcRect l="21462" t="12666" r="11391"/>
                    <a:stretch>
                      <a:fillRect/>
                    </a:stretch>
                  </pic:blipFill>
                  <pic:spPr>
                    <a:xfrm>
                      <a:off x="0" y="0"/>
                      <a:ext cx="5333996" cy="513397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34EA645F" w14:textId="77777777" w:rsidR="00606C21" w:rsidRDefault="002F6619"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4EA6417" wp14:editId="34EA6418">
                <wp:simplePos x="0" y="0"/>
                <wp:positionH relativeFrom="column">
                  <wp:posOffset>5203192</wp:posOffset>
                </wp:positionH>
                <wp:positionV relativeFrom="paragraph">
                  <wp:posOffset>12060</wp:posOffset>
                </wp:positionV>
                <wp:extent cx="1828800" cy="2133596"/>
                <wp:effectExtent l="0" t="0" r="0" b="4"/>
                <wp:wrapNone/>
                <wp:docPr id="224578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133596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34EA6435" w14:textId="77777777" w:rsidR="00606C21" w:rsidRDefault="002F6619">
                            <w:pPr>
                              <w:jc w:val="center"/>
                              <w:rPr>
                                <w:color w:val="000000"/>
                                <w:sz w:val="72"/>
                                <w:szCs w:val="72"/>
                                <w:lang w:val="en-US"/>
                                <w14:shadow w14:blurRad="38036" w14:dist="18745" w14:dir="2700000" w14:sx="100000" w14:sy="100000" w14:kx="0" w14:ky="0" w14:algn="b">
                                  <w14:srgbClr w14:val="000000"/>
                                </w14:shadow>
                              </w:rPr>
                            </w:pPr>
                            <w:r>
                              <w:rPr>
                                <w:color w:val="000000"/>
                                <w:sz w:val="72"/>
                                <w:szCs w:val="72"/>
                                <w:lang w:val="en-US"/>
                                <w14:shadow w14:blurRad="38036" w14:dist="18745" w14:dir="2700000" w14:sx="100000" w14:sy="100000" w14:kx="0" w14:ky="0" w14:algn="b">
                                  <w14:srgbClr w14:val="000000"/>
                                </w14:shadow>
                              </w:rPr>
                              <w:t>And story time!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EA6417" id="_x0000_s1030" type="#_x0000_t202" style="position:absolute;margin-left:409.7pt;margin-top:.95pt;width:2in;height:168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" fillcolor="#00b050" stroked="f">
                <v:textbox>
                  <w:txbxContent>
                    <w:p w14:paraId="34EA6435" w14:textId="77777777" w:rsidR="00606C21" w:rsidRDefault="002F6619">
                      <w:pPr>
                        <w:jc w:val="center"/>
                        <w:rPr>
                          <w:color w:val="000000"/>
                          <w:sz w:val="72"/>
                          <w:szCs w:val="72"/>
                          <w:lang w:val="en-US"/>
                          <w14:shadow w14:blurRad="38036" w14:dist="18745" w14:dir="2700000" w14:sx="100000" w14:sy="100000" w14:kx="0" w14:ky="0" w14:algn="b">
                            <w14:srgbClr w14:val="000000"/>
                          </w14:shadow>
                        </w:rPr>
                      </w:pPr>
                      <w:r>
                        <w:rPr>
                          <w:color w:val="000000"/>
                          <w:sz w:val="72"/>
                          <w:szCs w:val="72"/>
                          <w:lang w:val="en-US"/>
                          <w14:shadow w14:blurRad="38036" w14:dist="18745" w14:dir="2700000" w14:sx="100000" w14:sy="100000" w14:kx="0" w14:ky="0" w14:algn="b">
                            <w14:srgbClr w14:val="000000"/>
                          </w14:shadow>
                        </w:rPr>
                        <w:t>And story time!</w:t>
                      </w:r>
                    </w:p>
                  </w:txbxContent>
                </v:textbox>
              </v:shape>
            </w:pict>
          </mc:Fallback>
        </mc:AlternateContent>
      </w:r>
    </w:p>
    <w:p w14:paraId="34EA6460" w14:textId="77777777" w:rsidR="00606C21" w:rsidRDefault="00606C21"/>
    <w:p w14:paraId="34EA6461" w14:textId="77777777" w:rsidR="00606C21" w:rsidRDefault="00606C21"/>
    <w:p w14:paraId="34EA6462" w14:textId="77777777" w:rsidR="00606C21" w:rsidRDefault="00606C21"/>
    <w:p w14:paraId="34EA6463" w14:textId="77777777" w:rsidR="00606C21" w:rsidRDefault="00606C21"/>
    <w:p w14:paraId="34EA6464" w14:textId="77777777" w:rsidR="00606C21" w:rsidRDefault="00606C21"/>
    <w:p w14:paraId="34EA6465" w14:textId="77777777" w:rsidR="00606C21" w:rsidRDefault="002F6619">
      <w:r>
        <w:rPr>
          <w:noProof/>
        </w:rPr>
        <w:drawing>
          <wp:anchor distT="0" distB="0" distL="114300" distR="114300" simplePos="0" relativeHeight="251713536" behindDoc="0" locked="0" layoutInCell="1" allowOverlap="1" wp14:anchorId="34EA6419" wp14:editId="34EA641A">
            <wp:simplePos x="0" y="0"/>
            <wp:positionH relativeFrom="margin">
              <wp:posOffset>6851654</wp:posOffset>
            </wp:positionH>
            <wp:positionV relativeFrom="paragraph">
              <wp:posOffset>304797</wp:posOffset>
            </wp:positionV>
            <wp:extent cx="3016834" cy="2141241"/>
            <wp:effectExtent l="18696" t="354" r="11763" b="11762"/>
            <wp:wrapNone/>
            <wp:docPr id="1638265491" name="Picture 24" descr="A child sitting in a chair reading a book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rcRect l="6566" t="12881" r="17604" b="14405"/>
                    <a:stretch>
                      <a:fillRect/>
                    </a:stretch>
                  </pic:blipFill>
                  <pic:spPr>
                    <a:xfrm rot="5400013">
                      <a:off x="0" y="0"/>
                      <a:ext cx="3016834" cy="214124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4560" behindDoc="0" locked="0" layoutInCell="1" allowOverlap="1" wp14:anchorId="34EA641B" wp14:editId="34EA641C">
            <wp:simplePos x="0" y="0"/>
            <wp:positionH relativeFrom="margin">
              <wp:posOffset>173991</wp:posOffset>
            </wp:positionH>
            <wp:positionV relativeFrom="paragraph">
              <wp:posOffset>7628</wp:posOffset>
            </wp:positionV>
            <wp:extent cx="2884173" cy="2979416"/>
            <wp:effectExtent l="9529" t="9521" r="1905" b="1906"/>
            <wp:wrapNone/>
            <wp:docPr id="610312620" name="Picture 25" descr="A child sitting in a chair reading a book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rcRect l="8031" t="11777" r="9743" b="17360"/>
                    <a:stretch>
                      <a:fillRect/>
                    </a:stretch>
                  </pic:blipFill>
                  <pic:spPr>
                    <a:xfrm rot="5400013">
                      <a:off x="0" y="0"/>
                      <a:ext cx="2884173" cy="297941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34EA6466" w14:textId="77777777" w:rsidR="00606C21" w:rsidRDefault="00606C21"/>
    <w:p w14:paraId="34EA6467" w14:textId="77777777" w:rsidR="00606C21" w:rsidRDefault="00606C21"/>
    <w:p w14:paraId="34EA6468" w14:textId="77777777" w:rsidR="00606C21" w:rsidRDefault="00606C21"/>
    <w:p w14:paraId="34EA6469" w14:textId="77777777" w:rsidR="00606C21" w:rsidRDefault="00606C21"/>
    <w:p w14:paraId="34EA646A" w14:textId="77777777" w:rsidR="00606C21" w:rsidRDefault="00606C21"/>
    <w:p w14:paraId="34EA646B" w14:textId="77777777" w:rsidR="00606C21" w:rsidRDefault="00606C21"/>
    <w:p w14:paraId="34EA646C" w14:textId="77777777" w:rsidR="00606C21" w:rsidRDefault="00606C21"/>
    <w:p w14:paraId="34EA646D" w14:textId="77777777" w:rsidR="00606C21" w:rsidRDefault="00606C21"/>
    <w:p w14:paraId="34EA646E" w14:textId="77777777" w:rsidR="00606C21" w:rsidRDefault="00606C21"/>
    <w:p w14:paraId="34EA646F" w14:textId="77777777" w:rsidR="00606C21" w:rsidRDefault="002F6619"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4EA641D" wp14:editId="34EA641E">
                <wp:simplePos x="0" y="0"/>
                <wp:positionH relativeFrom="margin">
                  <wp:posOffset>745492</wp:posOffset>
                </wp:positionH>
                <wp:positionV relativeFrom="paragraph">
                  <wp:posOffset>-454657</wp:posOffset>
                </wp:positionV>
                <wp:extent cx="8429624" cy="6479538"/>
                <wp:effectExtent l="0" t="0" r="0" b="0"/>
                <wp:wrapNone/>
                <wp:docPr id="69808970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29624" cy="6479538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34EA6437" w14:textId="77777777" w:rsidR="00606C21" w:rsidRDefault="002F6619">
                            <w:pPr>
                              <w:jc w:val="center"/>
                              <w:rPr>
                                <w:color w:val="000000"/>
                                <w:sz w:val="72"/>
                                <w:szCs w:val="72"/>
                                <w:lang w:val="en-US"/>
                                <w14:shadow w14:blurRad="38036" w14:dist="18745" w14:dir="2700000" w14:sx="100000" w14:sy="100000" w14:kx="0" w14:ky="0" w14:algn="b">
                                  <w14:srgbClr w14:val="000000"/>
                                </w14:shadow>
                              </w:rPr>
                            </w:pPr>
                            <w:r>
                              <w:rPr>
                                <w:color w:val="000000"/>
                                <w:sz w:val="72"/>
                                <w:szCs w:val="72"/>
                                <w:lang w:val="en-US"/>
                                <w14:shadow w14:blurRad="38036" w14:dist="18745" w14:dir="2700000" w14:sx="100000" w14:sy="100000" w14:kx="0" w14:ky="0" w14:algn="b">
                                  <w14:srgbClr w14:val="000000"/>
                                </w14:shadow>
                              </w:rPr>
                              <w:t xml:space="preserve">2024 is the Year of the dragon </w:t>
                            </w:r>
                          </w:p>
                          <w:p w14:paraId="34EA6438" w14:textId="77777777" w:rsidR="00606C21" w:rsidRDefault="002F6619">
                            <w:pPr>
                              <w:jc w:val="center"/>
                              <w:rPr>
                                <w:color w:val="000000"/>
                                <w:sz w:val="56"/>
                                <w:szCs w:val="56"/>
                                <w:lang w:val="en-US"/>
                                <w14:shadow w14:blurRad="38036" w14:dist="18745" w14:dir="2700000" w14:sx="100000" w14:sy="100000" w14:kx="0" w14:ky="0" w14:algn="b">
                                  <w14:srgbClr w14:val="000000"/>
                                </w14:shadow>
                              </w:rPr>
                            </w:pPr>
                            <w:r>
                              <w:rPr>
                                <w:color w:val="000000"/>
                                <w:sz w:val="56"/>
                                <w:szCs w:val="56"/>
                                <w:lang w:val="en-US"/>
                                <w14:shadow w14:blurRad="38036" w14:dist="18745" w14:dir="2700000" w14:sx="100000" w14:sy="100000" w14:kx="0" w14:ky="0" w14:algn="b">
                                  <w14:srgbClr w14:val="000000"/>
                                </w14:shadow>
                              </w:rPr>
                              <w:t xml:space="preserve">and here are some </w:t>
                            </w:r>
                          </w:p>
                          <w:p w14:paraId="34EA6439" w14:textId="77777777" w:rsidR="00606C21" w:rsidRDefault="002F6619">
                            <w:pPr>
                              <w:jc w:val="center"/>
                              <w:rPr>
                                <w:color w:val="000000"/>
                                <w:sz w:val="56"/>
                                <w:szCs w:val="56"/>
                                <w:lang w:val="en-US"/>
                                <w14:shadow w14:blurRad="38036" w14:dist="18745" w14:dir="2700000" w14:sx="100000" w14:sy="100000" w14:kx="0" w14:ky="0" w14:algn="b">
                                  <w14:srgbClr w14:val="000000"/>
                                </w14:shadow>
                              </w:rPr>
                            </w:pPr>
                            <w:r>
                              <w:rPr>
                                <w:color w:val="000000"/>
                                <w:sz w:val="56"/>
                                <w:szCs w:val="56"/>
                                <w:lang w:val="en-US"/>
                                <w14:shadow w14:blurRad="38036" w14:dist="18745" w14:dir="2700000" w14:sx="100000" w14:sy="100000" w14:kx="0" w14:ky="0" w14:algn="b">
                                  <w14:srgbClr w14:val="000000"/>
                                </w14:shadow>
                              </w:rPr>
                              <w:t xml:space="preserve">of our Chinese New Year </w:t>
                            </w:r>
                            <w:r>
                              <w:rPr>
                                <w:color w:val="000000"/>
                                <w:sz w:val="56"/>
                                <w:szCs w:val="56"/>
                                <w:lang w:val="en-US"/>
                                <w14:shadow w14:blurRad="38036" w14:dist="18745" w14:dir="2700000" w14:sx="100000" w14:sy="100000" w14:kx="0" w14:ky="0" w14:algn="b">
                                  <w14:srgbClr w14:val="000000"/>
                                </w14:shadow>
                              </w:rPr>
                              <w:t xml:space="preserve">Decorations that we made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EA641D" id="_x0000_s1031" type="#_x0000_t202" style="position:absolute;margin-left:58.7pt;margin-top:-35.8pt;width:663.75pt;height:510.2pt;z-index:2516951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" fillcolor="#00b050" stroked="f">
                <v:textbox style="mso-fit-shape-to-text:t">
                  <w:txbxContent>
                    <w:p w14:paraId="34EA6437" w14:textId="77777777" w:rsidR="00606C21" w:rsidRDefault="002F6619">
                      <w:pPr>
                        <w:jc w:val="center"/>
                        <w:rPr>
                          <w:color w:val="000000"/>
                          <w:sz w:val="72"/>
                          <w:szCs w:val="72"/>
                          <w:lang w:val="en-US"/>
                          <w14:shadow w14:blurRad="38036" w14:dist="18745" w14:dir="2700000" w14:sx="100000" w14:sy="100000" w14:kx="0" w14:ky="0" w14:algn="b">
                            <w14:srgbClr w14:val="000000"/>
                          </w14:shadow>
                        </w:rPr>
                      </w:pPr>
                      <w:r>
                        <w:rPr>
                          <w:color w:val="000000"/>
                          <w:sz w:val="72"/>
                          <w:szCs w:val="72"/>
                          <w:lang w:val="en-US"/>
                          <w14:shadow w14:blurRad="38036" w14:dist="18745" w14:dir="2700000" w14:sx="100000" w14:sy="100000" w14:kx="0" w14:ky="0" w14:algn="b">
                            <w14:srgbClr w14:val="000000"/>
                          </w14:shadow>
                        </w:rPr>
                        <w:t xml:space="preserve">2024 is the Year of the dragon </w:t>
                      </w:r>
                    </w:p>
                    <w:p w14:paraId="34EA6438" w14:textId="77777777" w:rsidR="00606C21" w:rsidRDefault="002F6619">
                      <w:pPr>
                        <w:jc w:val="center"/>
                        <w:rPr>
                          <w:color w:val="000000"/>
                          <w:sz w:val="56"/>
                          <w:szCs w:val="56"/>
                          <w:lang w:val="en-US"/>
                          <w14:shadow w14:blurRad="38036" w14:dist="18745" w14:dir="2700000" w14:sx="100000" w14:sy="100000" w14:kx="0" w14:ky="0" w14:algn="b">
                            <w14:srgbClr w14:val="000000"/>
                          </w14:shadow>
                        </w:rPr>
                      </w:pPr>
                      <w:r>
                        <w:rPr>
                          <w:color w:val="000000"/>
                          <w:sz w:val="56"/>
                          <w:szCs w:val="56"/>
                          <w:lang w:val="en-US"/>
                          <w14:shadow w14:blurRad="38036" w14:dist="18745" w14:dir="2700000" w14:sx="100000" w14:sy="100000" w14:kx="0" w14:ky="0" w14:algn="b">
                            <w14:srgbClr w14:val="000000"/>
                          </w14:shadow>
                        </w:rPr>
                        <w:t xml:space="preserve">and here are some </w:t>
                      </w:r>
                    </w:p>
                    <w:p w14:paraId="34EA6439" w14:textId="77777777" w:rsidR="00606C21" w:rsidRDefault="002F6619">
                      <w:pPr>
                        <w:jc w:val="center"/>
                        <w:rPr>
                          <w:color w:val="000000"/>
                          <w:sz w:val="56"/>
                          <w:szCs w:val="56"/>
                          <w:lang w:val="en-US"/>
                          <w14:shadow w14:blurRad="38036" w14:dist="18745" w14:dir="2700000" w14:sx="100000" w14:sy="100000" w14:kx="0" w14:ky="0" w14:algn="b">
                            <w14:srgbClr w14:val="000000"/>
                          </w14:shadow>
                        </w:rPr>
                      </w:pPr>
                      <w:r>
                        <w:rPr>
                          <w:color w:val="000000"/>
                          <w:sz w:val="56"/>
                          <w:szCs w:val="56"/>
                          <w:lang w:val="en-US"/>
                          <w14:shadow w14:blurRad="38036" w14:dist="18745" w14:dir="2700000" w14:sx="100000" w14:sy="100000" w14:kx="0" w14:ky="0" w14:algn="b">
                            <w14:srgbClr w14:val="000000"/>
                          </w14:shadow>
                        </w:rPr>
                        <w:t xml:space="preserve">of our Chinese New Year </w:t>
                      </w:r>
                      <w:r>
                        <w:rPr>
                          <w:color w:val="000000"/>
                          <w:sz w:val="56"/>
                          <w:szCs w:val="56"/>
                          <w:lang w:val="en-US"/>
                          <w14:shadow w14:blurRad="38036" w14:dist="18745" w14:dir="2700000" w14:sx="100000" w14:sy="100000" w14:kx="0" w14:ky="0" w14:algn="b">
                            <w14:srgbClr w14:val="000000"/>
                          </w14:shadow>
                        </w:rPr>
                        <w:t xml:space="preserve">Decorations that we made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4EA6470" w14:textId="77777777" w:rsidR="00606C21" w:rsidRDefault="00606C21"/>
    <w:p w14:paraId="34EA6471" w14:textId="77777777" w:rsidR="00606C21" w:rsidRDefault="002F6619">
      <w:r>
        <w:rPr>
          <w:noProof/>
        </w:rPr>
        <w:drawing>
          <wp:anchor distT="0" distB="0" distL="114300" distR="114300" simplePos="0" relativeHeight="251710464" behindDoc="1" locked="0" layoutInCell="1" allowOverlap="1" wp14:anchorId="34EA641F" wp14:editId="34EA6420">
            <wp:simplePos x="0" y="0"/>
            <wp:positionH relativeFrom="margin">
              <wp:posOffset>735963</wp:posOffset>
            </wp:positionH>
            <wp:positionV relativeFrom="paragraph">
              <wp:posOffset>234945</wp:posOffset>
            </wp:positionV>
            <wp:extent cx="8439153" cy="5467353"/>
            <wp:effectExtent l="0" t="0" r="0" b="0"/>
            <wp:wrapNone/>
            <wp:docPr id="14406579" name="Picture 17" descr="A table with a lion head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rcRect l="5706" r="9041" b="15622"/>
                    <a:stretch>
                      <a:fillRect/>
                    </a:stretch>
                  </pic:blipFill>
                  <pic:spPr>
                    <a:xfrm>
                      <a:off x="0" y="0"/>
                      <a:ext cx="8439153" cy="546735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34EA6472" w14:textId="77777777" w:rsidR="00606C21" w:rsidRDefault="00606C21"/>
    <w:p w14:paraId="34EA6473" w14:textId="77777777" w:rsidR="00606C21" w:rsidRDefault="00606C21"/>
    <w:p w14:paraId="34EA6474" w14:textId="77777777" w:rsidR="00606C21" w:rsidRDefault="00606C21"/>
    <w:p w14:paraId="34EA6475" w14:textId="77777777" w:rsidR="00606C21" w:rsidRDefault="00606C21"/>
    <w:p w14:paraId="34EA6476" w14:textId="77777777" w:rsidR="00606C21" w:rsidRDefault="00606C21"/>
    <w:p w14:paraId="34EA6477" w14:textId="77777777" w:rsidR="00606C21" w:rsidRDefault="00606C21"/>
    <w:p w14:paraId="34EA6478" w14:textId="77777777" w:rsidR="00606C21" w:rsidRDefault="00606C21"/>
    <w:p w14:paraId="34EA6479" w14:textId="77777777" w:rsidR="00606C21" w:rsidRDefault="00606C21"/>
    <w:p w14:paraId="34EA647A" w14:textId="77777777" w:rsidR="00606C21" w:rsidRDefault="00606C21"/>
    <w:p w14:paraId="34EA647B" w14:textId="77777777" w:rsidR="00606C21" w:rsidRDefault="00606C21"/>
    <w:p w14:paraId="34EA647C" w14:textId="77777777" w:rsidR="00606C21" w:rsidRDefault="00606C21"/>
    <w:p w14:paraId="34EA647D" w14:textId="77777777" w:rsidR="00606C21" w:rsidRDefault="00606C21"/>
    <w:p w14:paraId="34EA647E" w14:textId="77777777" w:rsidR="00606C21" w:rsidRDefault="00606C21"/>
    <w:p w14:paraId="34EA647F" w14:textId="77777777" w:rsidR="00606C21" w:rsidRDefault="00606C21"/>
    <w:p w14:paraId="34EA6480" w14:textId="77777777" w:rsidR="00606C21" w:rsidRDefault="00606C21"/>
    <w:p w14:paraId="34EA6481" w14:textId="77777777" w:rsidR="00606C21" w:rsidRDefault="00606C21"/>
    <w:p w14:paraId="34EA6482" w14:textId="77777777" w:rsidR="00606C21" w:rsidRDefault="00606C21"/>
    <w:p w14:paraId="34EA6483" w14:textId="77777777" w:rsidR="00606C21" w:rsidRDefault="002F6619"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4EA6421" wp14:editId="34EA6422">
                <wp:simplePos x="0" y="0"/>
                <wp:positionH relativeFrom="margin">
                  <wp:posOffset>88267</wp:posOffset>
                </wp:positionH>
                <wp:positionV relativeFrom="paragraph">
                  <wp:posOffset>12060</wp:posOffset>
                </wp:positionV>
                <wp:extent cx="9410703" cy="1133471"/>
                <wp:effectExtent l="0" t="0" r="0" b="0"/>
                <wp:wrapNone/>
                <wp:docPr id="52727739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10703" cy="1133471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34EA643B" w14:textId="77777777" w:rsidR="00606C21" w:rsidRDefault="002F6619">
                            <w:pPr>
                              <w:jc w:val="center"/>
                              <w:rPr>
                                <w:sz w:val="48"/>
                                <w:szCs w:val="48"/>
                                <w:lang w:val="en-US"/>
                                <w14:shadow w14:blurRad="38036" w14:dist="18745" w14:dir="2700000" w14:sx="100000" w14:sy="100000" w14:kx="0" w14:ky="0" w14:algn="b">
                                  <w14:srgbClr w14:val="000000"/>
                                </w14:shadow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  <w:lang w:val="en-US"/>
                                <w14:shadow w14:blurRad="38036" w14:dist="18745" w14:dir="2700000" w14:sx="100000" w14:sy="100000" w14:kx="0" w14:ky="0" w14:algn="b">
                                  <w14:srgbClr w14:val="000000"/>
                                </w14:shadow>
                              </w:rPr>
                              <w:t xml:space="preserve">We have been practising writing ‘dragon’ with chinese letters </w:t>
                            </w:r>
                          </w:p>
                          <w:p w14:paraId="34EA643C" w14:textId="77777777" w:rsidR="00606C21" w:rsidRDefault="002F6619">
                            <w:pPr>
                              <w:jc w:val="center"/>
                              <w:rPr>
                                <w:sz w:val="48"/>
                                <w:szCs w:val="48"/>
                                <w:lang w:val="en-US"/>
                                <w14:shadow w14:blurRad="38036" w14:dist="18745" w14:dir="2700000" w14:sx="100000" w14:sy="100000" w14:kx="0" w14:ky="0" w14:algn="b">
                                  <w14:srgbClr w14:val="000000"/>
                                </w14:shadow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  <w:lang w:val="en-US"/>
                                <w14:shadow w14:blurRad="38036" w14:dist="18745" w14:dir="2700000" w14:sx="100000" w14:sy="100000" w14:kx="0" w14:ky="0" w14:algn="b">
                                  <w14:srgbClr w14:val="000000"/>
                                </w14:shadow>
                              </w:rPr>
                              <w:t>and have also made chinese lanterns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EA6421" id="_x0000_s1032" type="#_x0000_t202" style="position:absolute;margin-left:6.95pt;margin-top:.95pt;width:741pt;height:89.25pt;z-index:2517084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" fillcolor="#00b050" stroked="f">
                <v:textbox>
                  <w:txbxContent>
                    <w:p w14:paraId="34EA643B" w14:textId="77777777" w:rsidR="00606C21" w:rsidRDefault="002F6619">
                      <w:pPr>
                        <w:jc w:val="center"/>
                        <w:rPr>
                          <w:sz w:val="48"/>
                          <w:szCs w:val="48"/>
                          <w:lang w:val="en-US"/>
                          <w14:shadow w14:blurRad="38036" w14:dist="18745" w14:dir="2700000" w14:sx="100000" w14:sy="100000" w14:kx="0" w14:ky="0" w14:algn="b">
                            <w14:srgbClr w14:val="000000"/>
                          </w14:shadow>
                        </w:rPr>
                      </w:pPr>
                      <w:r>
                        <w:rPr>
                          <w:sz w:val="48"/>
                          <w:szCs w:val="48"/>
                          <w:lang w:val="en-US"/>
                          <w14:shadow w14:blurRad="38036" w14:dist="18745" w14:dir="2700000" w14:sx="100000" w14:sy="100000" w14:kx="0" w14:ky="0" w14:algn="b">
                            <w14:srgbClr w14:val="000000"/>
                          </w14:shadow>
                        </w:rPr>
                        <w:t xml:space="preserve">We have been practising writing ‘dragon’ with chinese letters </w:t>
                      </w:r>
                    </w:p>
                    <w:p w14:paraId="34EA643C" w14:textId="77777777" w:rsidR="00606C21" w:rsidRDefault="002F6619">
                      <w:pPr>
                        <w:jc w:val="center"/>
                        <w:rPr>
                          <w:sz w:val="48"/>
                          <w:szCs w:val="48"/>
                          <w:lang w:val="en-US"/>
                          <w14:shadow w14:blurRad="38036" w14:dist="18745" w14:dir="2700000" w14:sx="100000" w14:sy="100000" w14:kx="0" w14:ky="0" w14:algn="b">
                            <w14:srgbClr w14:val="000000"/>
                          </w14:shadow>
                        </w:rPr>
                      </w:pPr>
                      <w:r>
                        <w:rPr>
                          <w:sz w:val="48"/>
                          <w:szCs w:val="48"/>
                          <w:lang w:val="en-US"/>
                          <w14:shadow w14:blurRad="38036" w14:dist="18745" w14:dir="2700000" w14:sx="100000" w14:sy="100000" w14:kx="0" w14:ky="0" w14:algn="b">
                            <w14:srgbClr w14:val="000000"/>
                          </w14:shadow>
                        </w:rPr>
                        <w:t>and have also made chinese lanterns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4EA6484" w14:textId="77777777" w:rsidR="00606C21" w:rsidRDefault="00606C21"/>
    <w:p w14:paraId="34EA6485" w14:textId="77777777" w:rsidR="00606C21" w:rsidRDefault="00606C21"/>
    <w:p w14:paraId="34EA6486" w14:textId="77777777" w:rsidR="00606C21" w:rsidRDefault="00606C21"/>
    <w:p w14:paraId="34EA6487" w14:textId="77777777" w:rsidR="00606C21" w:rsidRDefault="002F6619">
      <w:r>
        <w:rPr>
          <w:noProof/>
        </w:rPr>
        <w:drawing>
          <wp:anchor distT="0" distB="0" distL="114300" distR="114300" simplePos="0" relativeHeight="251712512" behindDoc="0" locked="0" layoutInCell="1" allowOverlap="1" wp14:anchorId="34EA6423" wp14:editId="34EA6424">
            <wp:simplePos x="0" y="0"/>
            <wp:positionH relativeFrom="margin">
              <wp:align>right</wp:align>
            </wp:positionH>
            <wp:positionV relativeFrom="paragraph">
              <wp:posOffset>115571</wp:posOffset>
            </wp:positionV>
            <wp:extent cx="4448171" cy="4772025"/>
            <wp:effectExtent l="0" t="0" r="0" b="9525"/>
            <wp:wrapNone/>
            <wp:docPr id="672737408" name="Picture 10" descr="A group of children making crafts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rcRect l="9836" t="5523"/>
                    <a:stretch>
                      <a:fillRect/>
                    </a:stretch>
                  </pic:blipFill>
                  <pic:spPr>
                    <a:xfrm>
                      <a:off x="0" y="0"/>
                      <a:ext cx="4448171" cy="47720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1008" behindDoc="0" locked="0" layoutInCell="1" allowOverlap="1" wp14:anchorId="34EA6425" wp14:editId="34EA6426">
            <wp:simplePos x="0" y="0"/>
            <wp:positionH relativeFrom="margin">
              <wp:align>left</wp:align>
            </wp:positionH>
            <wp:positionV relativeFrom="paragraph">
              <wp:posOffset>107954</wp:posOffset>
            </wp:positionV>
            <wp:extent cx="4943475" cy="4781553"/>
            <wp:effectExtent l="0" t="0" r="9525" b="0"/>
            <wp:wrapNone/>
            <wp:docPr id="1787775940" name="Picture 9" descr="A tray with red paper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rcRect l="12698" t="19164" r="9656" b="7971"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478155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34EA6488" w14:textId="77777777" w:rsidR="00606C21" w:rsidRDefault="00606C21"/>
    <w:p w14:paraId="34EA6489" w14:textId="77777777" w:rsidR="00606C21" w:rsidRDefault="00606C21"/>
    <w:p w14:paraId="34EA648A" w14:textId="77777777" w:rsidR="00606C21" w:rsidRDefault="00606C21"/>
    <w:p w14:paraId="34EA648B" w14:textId="77777777" w:rsidR="00606C21" w:rsidRDefault="00606C21"/>
    <w:p w14:paraId="34EA648C" w14:textId="77777777" w:rsidR="00606C21" w:rsidRDefault="00606C21"/>
    <w:p w14:paraId="34EA648D" w14:textId="77777777" w:rsidR="00606C21" w:rsidRDefault="00606C21"/>
    <w:p w14:paraId="34EA648E" w14:textId="77777777" w:rsidR="00606C21" w:rsidRDefault="00606C21"/>
    <w:p w14:paraId="34EA648F" w14:textId="77777777" w:rsidR="00606C21" w:rsidRDefault="00606C21"/>
    <w:p w14:paraId="34EA6490" w14:textId="77777777" w:rsidR="00606C21" w:rsidRDefault="00606C21"/>
    <w:p w14:paraId="34EA6491" w14:textId="77777777" w:rsidR="00606C21" w:rsidRDefault="00606C21"/>
    <w:p w14:paraId="34EA6492" w14:textId="77777777" w:rsidR="00606C21" w:rsidRDefault="00606C21"/>
    <w:p w14:paraId="34EA6493" w14:textId="77777777" w:rsidR="00606C21" w:rsidRDefault="00606C21"/>
    <w:p w14:paraId="34EA6494" w14:textId="77777777" w:rsidR="00606C21" w:rsidRDefault="00606C21"/>
    <w:p w14:paraId="34EA6495" w14:textId="77777777" w:rsidR="00606C21" w:rsidRDefault="00606C21"/>
    <w:p w14:paraId="34EA6496" w14:textId="77777777" w:rsidR="00606C21" w:rsidRDefault="002F6619">
      <w:r>
        <w:rPr>
          <w:noProof/>
        </w:rPr>
        <w:drawing>
          <wp:anchor distT="0" distB="0" distL="114300" distR="114300" simplePos="0" relativeHeight="251720704" behindDoc="0" locked="0" layoutInCell="1" allowOverlap="1" wp14:anchorId="34EA6427" wp14:editId="34EA6428">
            <wp:simplePos x="0" y="0"/>
            <wp:positionH relativeFrom="margin">
              <wp:align>center</wp:align>
            </wp:positionH>
            <wp:positionV relativeFrom="paragraph">
              <wp:posOffset>2542</wp:posOffset>
            </wp:positionV>
            <wp:extent cx="8639178" cy="6479538"/>
            <wp:effectExtent l="0" t="0" r="9522" b="0"/>
            <wp:wrapNone/>
            <wp:docPr id="1972449552" name="Picture 27" descr="A table with red paper objects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39178" cy="647953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34EA6497" w14:textId="77777777" w:rsidR="00606C21" w:rsidRDefault="00606C21"/>
    <w:p w14:paraId="34EA6498" w14:textId="77777777" w:rsidR="00606C21" w:rsidRDefault="00606C21"/>
    <w:p w14:paraId="34EA6499" w14:textId="77777777" w:rsidR="00606C21" w:rsidRDefault="00606C21"/>
    <w:p w14:paraId="34EA649A" w14:textId="77777777" w:rsidR="00606C21" w:rsidRDefault="00606C21"/>
    <w:p w14:paraId="34EA649B" w14:textId="77777777" w:rsidR="00606C21" w:rsidRDefault="00606C21"/>
    <w:p w14:paraId="34EA649C" w14:textId="77777777" w:rsidR="00606C21" w:rsidRDefault="00606C21"/>
    <w:p w14:paraId="34EA649D" w14:textId="77777777" w:rsidR="00606C21" w:rsidRDefault="00606C21"/>
    <w:p w14:paraId="34EA649E" w14:textId="77777777" w:rsidR="00606C21" w:rsidRDefault="00606C21"/>
    <w:p w14:paraId="34EA649F" w14:textId="77777777" w:rsidR="00606C21" w:rsidRDefault="00606C21"/>
    <w:p w14:paraId="34EA64A0" w14:textId="77777777" w:rsidR="00606C21" w:rsidRDefault="00606C21"/>
    <w:p w14:paraId="34EA64A1" w14:textId="77777777" w:rsidR="00606C21" w:rsidRDefault="00606C21"/>
    <w:p w14:paraId="34EA64A2" w14:textId="77777777" w:rsidR="00606C21" w:rsidRDefault="00606C21"/>
    <w:p w14:paraId="34EA64A3" w14:textId="77777777" w:rsidR="00606C21" w:rsidRDefault="00606C21"/>
    <w:p w14:paraId="34EA64A4" w14:textId="77777777" w:rsidR="00606C21" w:rsidRDefault="00606C21"/>
    <w:p w14:paraId="34EA64A5" w14:textId="77777777" w:rsidR="00606C21" w:rsidRDefault="00606C21"/>
    <w:p w14:paraId="34EA64A6" w14:textId="77777777" w:rsidR="00606C21" w:rsidRDefault="00606C21"/>
    <w:p w14:paraId="34EA64A7" w14:textId="77777777" w:rsidR="00606C21" w:rsidRDefault="00606C21"/>
    <w:p w14:paraId="34EA64A8" w14:textId="77777777" w:rsidR="00606C21" w:rsidRDefault="00606C21"/>
    <w:p w14:paraId="34EA64A9" w14:textId="77777777" w:rsidR="00606C21" w:rsidRDefault="00606C21"/>
    <w:p w14:paraId="34EA64AA" w14:textId="77777777" w:rsidR="00606C21" w:rsidRDefault="00606C21"/>
    <w:p w14:paraId="34EA64AB" w14:textId="77777777" w:rsidR="00606C21" w:rsidRDefault="00606C21"/>
    <w:p w14:paraId="34EA64AC" w14:textId="77777777" w:rsidR="00606C21" w:rsidRDefault="00606C21"/>
    <w:p w14:paraId="34EA64AD" w14:textId="77777777" w:rsidR="00606C21" w:rsidRDefault="00606C21"/>
    <w:p w14:paraId="34EA64AE" w14:textId="77777777" w:rsidR="00606C21" w:rsidRDefault="00606C21"/>
    <w:p w14:paraId="34EA64AF" w14:textId="77777777" w:rsidR="00606C21" w:rsidRDefault="00606C21"/>
    <w:p w14:paraId="34EA64B0" w14:textId="77777777" w:rsidR="00606C21" w:rsidRDefault="00606C21"/>
    <w:p w14:paraId="34EA64B1" w14:textId="77777777" w:rsidR="00606C21" w:rsidRDefault="00606C21"/>
    <w:p w14:paraId="34EA64B2" w14:textId="77777777" w:rsidR="00606C21" w:rsidRDefault="00606C21"/>
    <w:p w14:paraId="34EA64B3" w14:textId="77777777" w:rsidR="00606C21" w:rsidRDefault="00606C21"/>
    <w:p w14:paraId="34EA64B4" w14:textId="77777777" w:rsidR="00606C21" w:rsidRDefault="00606C21"/>
    <w:p w14:paraId="34EA64B5" w14:textId="77777777" w:rsidR="00606C21" w:rsidRDefault="00606C21"/>
    <w:p w14:paraId="34EA64B6" w14:textId="77777777" w:rsidR="00606C21" w:rsidRDefault="00606C21"/>
    <w:p w14:paraId="34EA64B7" w14:textId="77777777" w:rsidR="00606C21" w:rsidRDefault="00606C21"/>
    <w:p w14:paraId="34EA64B8" w14:textId="77777777" w:rsidR="00606C21" w:rsidRDefault="00606C21"/>
    <w:p w14:paraId="34EA64B9" w14:textId="77777777" w:rsidR="00606C21" w:rsidRDefault="00606C21"/>
    <w:p w14:paraId="34EA64BA" w14:textId="77777777" w:rsidR="00606C21" w:rsidRDefault="00606C21"/>
    <w:p w14:paraId="34EA64BB" w14:textId="77777777" w:rsidR="00606C21" w:rsidRDefault="00606C21"/>
    <w:p w14:paraId="34EA64BC" w14:textId="77777777" w:rsidR="00606C21" w:rsidRDefault="00606C21"/>
    <w:p w14:paraId="34EA64BD" w14:textId="77777777" w:rsidR="00606C21" w:rsidRDefault="00606C21"/>
    <w:p w14:paraId="34EA64BE" w14:textId="77777777" w:rsidR="00606C21" w:rsidRDefault="00606C21"/>
    <w:p w14:paraId="34EA64BF" w14:textId="77777777" w:rsidR="00606C21" w:rsidRDefault="00606C21"/>
    <w:p w14:paraId="34EA64C0" w14:textId="77777777" w:rsidR="00606C21" w:rsidRDefault="00606C21"/>
    <w:p w14:paraId="34EA64C1" w14:textId="77777777" w:rsidR="00606C21" w:rsidRDefault="00606C21"/>
    <w:p w14:paraId="34EA64C2" w14:textId="77777777" w:rsidR="00606C21" w:rsidRDefault="00606C21"/>
    <w:p w14:paraId="34EA64C3" w14:textId="77777777" w:rsidR="00606C21" w:rsidRDefault="00606C21"/>
    <w:p w14:paraId="34EA64C4" w14:textId="77777777" w:rsidR="00606C21" w:rsidRDefault="00606C21"/>
    <w:p w14:paraId="34EA64C5" w14:textId="77777777" w:rsidR="00606C21" w:rsidRDefault="00606C21"/>
    <w:p w14:paraId="34EA64C6" w14:textId="77777777" w:rsidR="00606C21" w:rsidRDefault="00606C21"/>
    <w:p w14:paraId="34EA64C7" w14:textId="77777777" w:rsidR="00606C21" w:rsidRDefault="00606C21"/>
    <w:p w14:paraId="34EA64C8" w14:textId="77777777" w:rsidR="00606C21" w:rsidRDefault="00606C21"/>
    <w:p w14:paraId="34EA64C9" w14:textId="77777777" w:rsidR="00606C21" w:rsidRDefault="00606C21"/>
    <w:p w14:paraId="34EA64CA" w14:textId="77777777" w:rsidR="00606C21" w:rsidRDefault="00606C21"/>
    <w:p w14:paraId="34EA64CB" w14:textId="77777777" w:rsidR="00606C21" w:rsidRDefault="00606C21"/>
    <w:p w14:paraId="34EA64CC" w14:textId="77777777" w:rsidR="00606C21" w:rsidRDefault="00606C21"/>
    <w:p w14:paraId="34EA64CD" w14:textId="77777777" w:rsidR="00606C21" w:rsidRDefault="00606C21"/>
    <w:p w14:paraId="34EA64CE" w14:textId="77777777" w:rsidR="00606C21" w:rsidRDefault="00606C21"/>
    <w:p w14:paraId="34EA64CF" w14:textId="77777777" w:rsidR="00606C21" w:rsidRDefault="00606C21"/>
    <w:p w14:paraId="34EA64D0" w14:textId="77777777" w:rsidR="00606C21" w:rsidRDefault="00606C21"/>
    <w:p w14:paraId="34EA64D1" w14:textId="77777777" w:rsidR="00606C21" w:rsidRDefault="00606C21"/>
    <w:p w14:paraId="34EA64D2" w14:textId="77777777" w:rsidR="00606C21" w:rsidRDefault="00606C21"/>
    <w:p w14:paraId="34EA64D3" w14:textId="77777777" w:rsidR="00606C21" w:rsidRDefault="00606C21"/>
    <w:p w14:paraId="34EA64D4" w14:textId="77777777" w:rsidR="00606C21" w:rsidRDefault="00606C21"/>
    <w:p w14:paraId="34EA64D5" w14:textId="77777777" w:rsidR="00606C21" w:rsidRDefault="00606C21"/>
    <w:p w14:paraId="34EA64D6" w14:textId="77777777" w:rsidR="00606C21" w:rsidRDefault="00606C21"/>
    <w:p w14:paraId="34EA64D7" w14:textId="77777777" w:rsidR="00606C21" w:rsidRDefault="00606C21"/>
    <w:p w14:paraId="34EA64D8" w14:textId="77777777" w:rsidR="00606C21" w:rsidRDefault="00606C21"/>
    <w:p w14:paraId="34EA64D9" w14:textId="77777777" w:rsidR="00606C21" w:rsidRDefault="00606C21"/>
    <w:p w14:paraId="34EA64DA" w14:textId="77777777" w:rsidR="00606C21" w:rsidRDefault="00606C21"/>
    <w:p w14:paraId="34EA64DB" w14:textId="77777777" w:rsidR="00606C21" w:rsidRDefault="00606C21"/>
    <w:p w14:paraId="34EA64DC" w14:textId="77777777" w:rsidR="00606C21" w:rsidRDefault="00606C21"/>
    <w:p w14:paraId="34EA64DD" w14:textId="77777777" w:rsidR="00606C21" w:rsidRDefault="00606C21"/>
    <w:p w14:paraId="34EA64DE" w14:textId="77777777" w:rsidR="00606C21" w:rsidRDefault="00606C21"/>
    <w:p w14:paraId="34EA64DF" w14:textId="77777777" w:rsidR="00606C21" w:rsidRDefault="00606C21"/>
    <w:p w14:paraId="34EA64E0" w14:textId="77777777" w:rsidR="00606C21" w:rsidRDefault="00606C21"/>
    <w:p w14:paraId="34EA64E1" w14:textId="77777777" w:rsidR="00606C21" w:rsidRDefault="00606C21"/>
    <w:p w14:paraId="34EA64E2" w14:textId="77777777" w:rsidR="00606C21" w:rsidRDefault="00606C21"/>
    <w:p w14:paraId="34EA64E3" w14:textId="77777777" w:rsidR="00606C21" w:rsidRDefault="00606C21"/>
    <w:p w14:paraId="34EA64E4" w14:textId="77777777" w:rsidR="00606C21" w:rsidRDefault="00606C21"/>
    <w:p w14:paraId="34EA64E5" w14:textId="77777777" w:rsidR="00606C21" w:rsidRDefault="00606C21"/>
    <w:p w14:paraId="34EA64E6" w14:textId="77777777" w:rsidR="00606C21" w:rsidRDefault="00606C21"/>
    <w:p w14:paraId="34EA64E7" w14:textId="77777777" w:rsidR="00606C21" w:rsidRDefault="00606C21"/>
    <w:p w14:paraId="34EA64E8" w14:textId="77777777" w:rsidR="00606C21" w:rsidRDefault="00606C21"/>
    <w:p w14:paraId="34EA64E9" w14:textId="77777777" w:rsidR="00606C21" w:rsidRDefault="00606C21"/>
    <w:p w14:paraId="34EA64EA" w14:textId="77777777" w:rsidR="00606C21" w:rsidRDefault="00606C21"/>
    <w:p w14:paraId="34EA64EB" w14:textId="77777777" w:rsidR="00606C21" w:rsidRDefault="00606C21"/>
    <w:p w14:paraId="34EA64EC" w14:textId="77777777" w:rsidR="00606C21" w:rsidRDefault="00606C21"/>
    <w:p w14:paraId="34EA64ED" w14:textId="77777777" w:rsidR="00606C21" w:rsidRDefault="00606C21"/>
    <w:p w14:paraId="34EA64EE" w14:textId="77777777" w:rsidR="00606C21" w:rsidRDefault="00606C21"/>
    <w:p w14:paraId="34EA64EF" w14:textId="77777777" w:rsidR="00606C21" w:rsidRDefault="00606C21"/>
    <w:p w14:paraId="34EA64F0" w14:textId="77777777" w:rsidR="00606C21" w:rsidRDefault="00606C21"/>
    <w:p w14:paraId="34EA64F1" w14:textId="77777777" w:rsidR="00606C21" w:rsidRDefault="00606C21"/>
    <w:p w14:paraId="34EA64F2" w14:textId="77777777" w:rsidR="00606C21" w:rsidRDefault="00606C21"/>
    <w:p w14:paraId="34EA64F3" w14:textId="77777777" w:rsidR="00606C21" w:rsidRDefault="00606C21"/>
    <w:p w14:paraId="34EA64F4" w14:textId="77777777" w:rsidR="00606C21" w:rsidRDefault="00606C21"/>
    <w:p w14:paraId="34EA64F5" w14:textId="77777777" w:rsidR="00606C21" w:rsidRDefault="00606C21"/>
    <w:p w14:paraId="34EA64F6" w14:textId="77777777" w:rsidR="00606C21" w:rsidRDefault="00606C21"/>
    <w:p w14:paraId="34EA64F7" w14:textId="77777777" w:rsidR="00606C21" w:rsidRDefault="00606C21"/>
    <w:p w14:paraId="34EA64F8" w14:textId="77777777" w:rsidR="00606C21" w:rsidRDefault="00606C21"/>
    <w:p w14:paraId="34EA64F9" w14:textId="77777777" w:rsidR="00606C21" w:rsidRDefault="00606C21"/>
    <w:p w14:paraId="34EA64FA" w14:textId="77777777" w:rsidR="00606C21" w:rsidRDefault="00606C21"/>
    <w:p w14:paraId="34EA64FB" w14:textId="77777777" w:rsidR="00606C21" w:rsidRDefault="00606C21"/>
    <w:p w14:paraId="34EA64FC" w14:textId="77777777" w:rsidR="00606C21" w:rsidRDefault="00606C21"/>
    <w:p w14:paraId="34EA64FD" w14:textId="77777777" w:rsidR="00606C21" w:rsidRDefault="00606C21"/>
    <w:p w14:paraId="34EA64FE" w14:textId="77777777" w:rsidR="00606C21" w:rsidRDefault="00606C21"/>
    <w:p w14:paraId="34EA64FF" w14:textId="77777777" w:rsidR="00606C21" w:rsidRDefault="00606C21"/>
    <w:p w14:paraId="34EA6500" w14:textId="77777777" w:rsidR="00606C21" w:rsidRDefault="00606C21"/>
    <w:p w14:paraId="34EA6501" w14:textId="77777777" w:rsidR="00606C21" w:rsidRDefault="00606C21"/>
    <w:p w14:paraId="34EA6502" w14:textId="77777777" w:rsidR="00606C21" w:rsidRDefault="00606C21"/>
    <w:p w14:paraId="34EA6503" w14:textId="77777777" w:rsidR="00606C21" w:rsidRDefault="00606C21"/>
    <w:p w14:paraId="34EA6504" w14:textId="77777777" w:rsidR="00606C21" w:rsidRDefault="00606C21"/>
    <w:p w14:paraId="34EA6505" w14:textId="77777777" w:rsidR="00606C21" w:rsidRDefault="00606C21"/>
    <w:p w14:paraId="34EA6506" w14:textId="77777777" w:rsidR="00606C21" w:rsidRDefault="00606C21"/>
    <w:p w14:paraId="34EA6507" w14:textId="77777777" w:rsidR="00606C21" w:rsidRDefault="00606C21"/>
    <w:p w14:paraId="34EA6508" w14:textId="77777777" w:rsidR="00606C21" w:rsidRDefault="00606C21"/>
    <w:p w14:paraId="34EA6509" w14:textId="77777777" w:rsidR="00606C21" w:rsidRDefault="00606C21"/>
    <w:p w14:paraId="34EA650A" w14:textId="77777777" w:rsidR="00606C21" w:rsidRDefault="00606C21"/>
    <w:p w14:paraId="34EA650B" w14:textId="77777777" w:rsidR="00606C21" w:rsidRDefault="00606C21"/>
    <w:p w14:paraId="34EA650C" w14:textId="77777777" w:rsidR="00606C21" w:rsidRDefault="00606C21"/>
    <w:p w14:paraId="34EA650D" w14:textId="77777777" w:rsidR="00606C21" w:rsidRDefault="00606C21"/>
    <w:p w14:paraId="34EA650E" w14:textId="77777777" w:rsidR="00606C21" w:rsidRDefault="00606C21"/>
    <w:p w14:paraId="34EA650F" w14:textId="77777777" w:rsidR="00606C21" w:rsidRDefault="00606C21"/>
    <w:p w14:paraId="34EA6510" w14:textId="77777777" w:rsidR="00606C21" w:rsidRDefault="00606C21"/>
    <w:p w14:paraId="34EA6511" w14:textId="77777777" w:rsidR="00606C21" w:rsidRDefault="00606C21"/>
    <w:p w14:paraId="34EA6512" w14:textId="77777777" w:rsidR="00606C21" w:rsidRDefault="00606C21"/>
    <w:p w14:paraId="34EA6513" w14:textId="77777777" w:rsidR="00606C21" w:rsidRDefault="00606C21"/>
    <w:p w14:paraId="34EA6514" w14:textId="77777777" w:rsidR="00606C21" w:rsidRDefault="00606C21"/>
    <w:p w14:paraId="34EA6515" w14:textId="77777777" w:rsidR="00606C21" w:rsidRDefault="00606C21"/>
    <w:p w14:paraId="34EA6516" w14:textId="77777777" w:rsidR="00606C21" w:rsidRDefault="00606C21"/>
    <w:p w14:paraId="34EA6517" w14:textId="77777777" w:rsidR="00606C21" w:rsidRDefault="00606C21"/>
    <w:p w14:paraId="34EA6518" w14:textId="77777777" w:rsidR="00606C21" w:rsidRDefault="00606C21"/>
    <w:p w14:paraId="34EA6519" w14:textId="77777777" w:rsidR="00606C21" w:rsidRDefault="00606C21"/>
    <w:p w14:paraId="34EA651A" w14:textId="77777777" w:rsidR="00606C21" w:rsidRDefault="00606C21"/>
    <w:p w14:paraId="34EA651B" w14:textId="77777777" w:rsidR="00606C21" w:rsidRDefault="00606C21"/>
    <w:p w14:paraId="34EA651C" w14:textId="77777777" w:rsidR="00606C21" w:rsidRDefault="00606C21"/>
    <w:p w14:paraId="34EA651D" w14:textId="77777777" w:rsidR="00606C21" w:rsidRDefault="00606C21"/>
    <w:p w14:paraId="34EA651E" w14:textId="77777777" w:rsidR="00606C21" w:rsidRDefault="00606C21"/>
    <w:p w14:paraId="34EA651F" w14:textId="77777777" w:rsidR="00606C21" w:rsidRDefault="00606C21"/>
    <w:p w14:paraId="34EA6520" w14:textId="77777777" w:rsidR="00606C21" w:rsidRDefault="00606C21"/>
    <w:p w14:paraId="34EA6521" w14:textId="77777777" w:rsidR="00606C21" w:rsidRDefault="00606C21"/>
    <w:p w14:paraId="34EA6522" w14:textId="77777777" w:rsidR="00606C21" w:rsidRDefault="00606C21"/>
    <w:p w14:paraId="34EA6523" w14:textId="77777777" w:rsidR="00606C21" w:rsidRDefault="00606C21"/>
    <w:p w14:paraId="34EA6524" w14:textId="77777777" w:rsidR="00606C21" w:rsidRDefault="00606C21"/>
    <w:p w14:paraId="34EA6525" w14:textId="77777777" w:rsidR="00606C21" w:rsidRDefault="00606C21"/>
    <w:p w14:paraId="34EA6526" w14:textId="77777777" w:rsidR="00606C21" w:rsidRDefault="00606C21"/>
    <w:p w14:paraId="34EA6527" w14:textId="77777777" w:rsidR="00606C21" w:rsidRDefault="00606C21"/>
    <w:p w14:paraId="34EA6528" w14:textId="77777777" w:rsidR="00606C21" w:rsidRDefault="00606C21"/>
    <w:p w14:paraId="34EA6529" w14:textId="77777777" w:rsidR="00606C21" w:rsidRDefault="00606C21"/>
    <w:p w14:paraId="34EA652A" w14:textId="77777777" w:rsidR="00606C21" w:rsidRDefault="00606C21"/>
    <w:p w14:paraId="34EA652B" w14:textId="77777777" w:rsidR="00606C21" w:rsidRDefault="00606C21"/>
    <w:p w14:paraId="34EA652C" w14:textId="77777777" w:rsidR="00606C21" w:rsidRDefault="00606C21"/>
    <w:p w14:paraId="34EA652D" w14:textId="77777777" w:rsidR="00606C21" w:rsidRDefault="00606C21"/>
    <w:p w14:paraId="34EA652E" w14:textId="77777777" w:rsidR="00606C21" w:rsidRDefault="00606C21"/>
    <w:p w14:paraId="34EA652F" w14:textId="77777777" w:rsidR="00606C21" w:rsidRDefault="00606C21"/>
    <w:p w14:paraId="34EA6530" w14:textId="77777777" w:rsidR="00606C21" w:rsidRDefault="00606C21"/>
    <w:p w14:paraId="34EA6531" w14:textId="77777777" w:rsidR="00606C21" w:rsidRDefault="00606C21"/>
    <w:p w14:paraId="34EA6532" w14:textId="77777777" w:rsidR="00606C21" w:rsidRDefault="00606C21"/>
    <w:p w14:paraId="34EA6533" w14:textId="77777777" w:rsidR="00606C21" w:rsidRDefault="00606C21"/>
    <w:p w14:paraId="34EA6534" w14:textId="77777777" w:rsidR="00606C21" w:rsidRDefault="00606C21"/>
    <w:p w14:paraId="34EA6535" w14:textId="77777777" w:rsidR="00606C21" w:rsidRDefault="00606C21"/>
    <w:p w14:paraId="34EA6536" w14:textId="77777777" w:rsidR="00606C21" w:rsidRDefault="00606C21"/>
    <w:p w14:paraId="34EA6537" w14:textId="77777777" w:rsidR="00606C21" w:rsidRDefault="00606C21"/>
    <w:p w14:paraId="34EA6538" w14:textId="77777777" w:rsidR="00606C21" w:rsidRDefault="00606C21"/>
    <w:p w14:paraId="34EA6539" w14:textId="77777777" w:rsidR="00606C21" w:rsidRDefault="00606C21"/>
    <w:p w14:paraId="34EA653A" w14:textId="77777777" w:rsidR="00606C21" w:rsidRDefault="00606C21"/>
    <w:p w14:paraId="34EA653B" w14:textId="77777777" w:rsidR="00606C21" w:rsidRDefault="00606C21"/>
    <w:p w14:paraId="34EA653C" w14:textId="77777777" w:rsidR="00606C21" w:rsidRDefault="00606C21"/>
    <w:p w14:paraId="34EA653D" w14:textId="77777777" w:rsidR="00606C21" w:rsidRDefault="00606C21"/>
    <w:p w14:paraId="34EA653E" w14:textId="77777777" w:rsidR="00606C21" w:rsidRDefault="00606C21"/>
    <w:p w14:paraId="34EA653F" w14:textId="77777777" w:rsidR="00606C21" w:rsidRDefault="00606C21"/>
    <w:p w14:paraId="34EA6540" w14:textId="77777777" w:rsidR="00606C21" w:rsidRDefault="00606C21"/>
    <w:p w14:paraId="34EA6541" w14:textId="77777777" w:rsidR="00606C21" w:rsidRDefault="00606C21"/>
    <w:p w14:paraId="34EA6542" w14:textId="77777777" w:rsidR="00606C21" w:rsidRDefault="00606C21"/>
    <w:p w14:paraId="34EA6543" w14:textId="77777777" w:rsidR="00606C21" w:rsidRDefault="00606C21"/>
    <w:p w14:paraId="34EA6544" w14:textId="77777777" w:rsidR="00606C21" w:rsidRDefault="00606C21"/>
    <w:p w14:paraId="34EA6545" w14:textId="77777777" w:rsidR="00606C21" w:rsidRDefault="00606C21"/>
    <w:p w14:paraId="34EA6546" w14:textId="77777777" w:rsidR="00606C21" w:rsidRDefault="00606C21"/>
    <w:p w14:paraId="34EA6547" w14:textId="77777777" w:rsidR="00606C21" w:rsidRDefault="00606C21"/>
    <w:p w14:paraId="34EA6548" w14:textId="77777777" w:rsidR="00606C21" w:rsidRDefault="00606C21"/>
    <w:p w14:paraId="34EA6549" w14:textId="77777777" w:rsidR="00606C21" w:rsidRDefault="00606C21"/>
    <w:p w14:paraId="34EA654A" w14:textId="77777777" w:rsidR="00606C21" w:rsidRDefault="00606C21"/>
    <w:p w14:paraId="34EA654B" w14:textId="77777777" w:rsidR="00606C21" w:rsidRDefault="00606C21"/>
    <w:p w14:paraId="34EA654C" w14:textId="77777777" w:rsidR="00606C21" w:rsidRDefault="00606C21"/>
    <w:p w14:paraId="34EA654D" w14:textId="77777777" w:rsidR="00606C21" w:rsidRDefault="00606C21"/>
    <w:p w14:paraId="34EA654E" w14:textId="77777777" w:rsidR="00606C21" w:rsidRDefault="00606C21"/>
    <w:p w14:paraId="34EA654F" w14:textId="77777777" w:rsidR="00606C21" w:rsidRDefault="00606C21"/>
    <w:p w14:paraId="34EA6550" w14:textId="77777777" w:rsidR="00606C21" w:rsidRDefault="00606C21"/>
    <w:p w14:paraId="34EA6551" w14:textId="77777777" w:rsidR="00606C21" w:rsidRDefault="00606C21"/>
    <w:p w14:paraId="34EA6552" w14:textId="77777777" w:rsidR="00606C21" w:rsidRDefault="00606C21"/>
    <w:p w14:paraId="34EA6553" w14:textId="77777777" w:rsidR="00606C21" w:rsidRDefault="00606C21"/>
    <w:p w14:paraId="34EA6554" w14:textId="77777777" w:rsidR="00606C21" w:rsidRDefault="00606C21"/>
    <w:p w14:paraId="34EA6555" w14:textId="77777777" w:rsidR="00606C21" w:rsidRDefault="00606C21"/>
    <w:p w14:paraId="34EA6556" w14:textId="77777777" w:rsidR="00606C21" w:rsidRDefault="00606C21"/>
    <w:p w14:paraId="34EA6557" w14:textId="77777777" w:rsidR="00606C21" w:rsidRDefault="00606C21"/>
    <w:p w14:paraId="34EA6558" w14:textId="77777777" w:rsidR="00606C21" w:rsidRDefault="00606C21"/>
    <w:p w14:paraId="34EA6559" w14:textId="77777777" w:rsidR="00606C21" w:rsidRDefault="00606C21"/>
    <w:p w14:paraId="34EA655A" w14:textId="77777777" w:rsidR="00606C21" w:rsidRDefault="00606C21"/>
    <w:p w14:paraId="34EA655B" w14:textId="77777777" w:rsidR="00606C21" w:rsidRDefault="00606C21"/>
    <w:p w14:paraId="34EA655C" w14:textId="77777777" w:rsidR="00606C21" w:rsidRDefault="00606C21"/>
    <w:p w14:paraId="34EA655D" w14:textId="77777777" w:rsidR="00606C21" w:rsidRDefault="00606C21"/>
    <w:p w14:paraId="34EA655E" w14:textId="77777777" w:rsidR="00606C21" w:rsidRDefault="00606C21"/>
    <w:p w14:paraId="34EA655F" w14:textId="77777777" w:rsidR="00606C21" w:rsidRDefault="00606C21"/>
    <w:p w14:paraId="34EA6560" w14:textId="77777777" w:rsidR="00606C21" w:rsidRDefault="00606C21"/>
    <w:p w14:paraId="34EA6561" w14:textId="77777777" w:rsidR="00606C21" w:rsidRDefault="00606C21"/>
    <w:p w14:paraId="34EA6562" w14:textId="77777777" w:rsidR="00606C21" w:rsidRDefault="00606C21"/>
    <w:p w14:paraId="34EA6563" w14:textId="77777777" w:rsidR="00606C21" w:rsidRDefault="00606C21"/>
    <w:p w14:paraId="34EA6564" w14:textId="77777777" w:rsidR="00606C21" w:rsidRDefault="00606C21"/>
    <w:p w14:paraId="34EA6565" w14:textId="77777777" w:rsidR="00606C21" w:rsidRDefault="00606C21"/>
    <w:p w14:paraId="34EA6566" w14:textId="77777777" w:rsidR="00606C21" w:rsidRDefault="00606C21"/>
    <w:p w14:paraId="34EA6567" w14:textId="77777777" w:rsidR="00606C21" w:rsidRDefault="00606C21"/>
    <w:p w14:paraId="34EA6568" w14:textId="77777777" w:rsidR="00606C21" w:rsidRDefault="00606C21"/>
    <w:p w14:paraId="34EA6569" w14:textId="77777777" w:rsidR="00606C21" w:rsidRDefault="00606C21"/>
    <w:p w14:paraId="34EA656A" w14:textId="77777777" w:rsidR="00606C21" w:rsidRDefault="00606C21"/>
    <w:p w14:paraId="34EA656B" w14:textId="77777777" w:rsidR="00606C21" w:rsidRDefault="00606C21"/>
    <w:p w14:paraId="34EA656C" w14:textId="77777777" w:rsidR="00606C21" w:rsidRDefault="00606C21"/>
    <w:p w14:paraId="34EA656D" w14:textId="77777777" w:rsidR="00606C21" w:rsidRDefault="00606C21"/>
    <w:p w14:paraId="34EA656E" w14:textId="77777777" w:rsidR="00606C21" w:rsidRDefault="00606C21"/>
    <w:p w14:paraId="34EA656F" w14:textId="77777777" w:rsidR="00606C21" w:rsidRDefault="00606C21"/>
    <w:p w14:paraId="34EA6570" w14:textId="77777777" w:rsidR="00606C21" w:rsidRDefault="00606C21"/>
    <w:p w14:paraId="34EA6571" w14:textId="77777777" w:rsidR="00606C21" w:rsidRDefault="00606C21"/>
    <w:p w14:paraId="34EA6572" w14:textId="77777777" w:rsidR="00606C21" w:rsidRDefault="00606C21"/>
    <w:p w14:paraId="34EA6573" w14:textId="77777777" w:rsidR="00606C21" w:rsidRDefault="00606C21"/>
    <w:p w14:paraId="34EA6574" w14:textId="77777777" w:rsidR="00606C21" w:rsidRDefault="00606C21"/>
    <w:p w14:paraId="34EA6575" w14:textId="77777777" w:rsidR="00606C21" w:rsidRDefault="00606C21"/>
    <w:p w14:paraId="34EA6576" w14:textId="77777777" w:rsidR="00606C21" w:rsidRDefault="00606C21"/>
    <w:p w14:paraId="34EA6577" w14:textId="77777777" w:rsidR="00606C21" w:rsidRDefault="00606C21"/>
    <w:p w14:paraId="34EA6578" w14:textId="77777777" w:rsidR="00606C21" w:rsidRDefault="00606C21"/>
    <w:p w14:paraId="34EA6579" w14:textId="77777777" w:rsidR="00606C21" w:rsidRDefault="00606C21"/>
    <w:p w14:paraId="34EA657A" w14:textId="77777777" w:rsidR="00606C21" w:rsidRDefault="00606C21"/>
    <w:p w14:paraId="34EA657B" w14:textId="77777777" w:rsidR="00606C21" w:rsidRDefault="00606C21"/>
    <w:p w14:paraId="34EA657C" w14:textId="77777777" w:rsidR="00606C21" w:rsidRDefault="00606C21"/>
    <w:p w14:paraId="34EA657D" w14:textId="77777777" w:rsidR="00606C21" w:rsidRDefault="00606C21"/>
    <w:p w14:paraId="34EA657E" w14:textId="77777777" w:rsidR="00606C21" w:rsidRDefault="00606C21"/>
    <w:p w14:paraId="34EA657F" w14:textId="77777777" w:rsidR="00606C21" w:rsidRDefault="00606C21"/>
    <w:p w14:paraId="34EA6580" w14:textId="77777777" w:rsidR="00606C21" w:rsidRDefault="00606C21"/>
    <w:p w14:paraId="34EA6581" w14:textId="77777777" w:rsidR="00606C21" w:rsidRDefault="00606C21"/>
    <w:p w14:paraId="34EA6582" w14:textId="77777777" w:rsidR="00606C21" w:rsidRDefault="00606C21"/>
    <w:p w14:paraId="34EA6583" w14:textId="77777777" w:rsidR="00606C21" w:rsidRDefault="00606C21"/>
    <w:p w14:paraId="34EA6584" w14:textId="77777777" w:rsidR="00606C21" w:rsidRDefault="00606C21"/>
    <w:p w14:paraId="34EA6585" w14:textId="77777777" w:rsidR="00606C21" w:rsidRDefault="00606C21"/>
    <w:p w14:paraId="34EA6586" w14:textId="77777777" w:rsidR="00606C21" w:rsidRDefault="00606C21"/>
    <w:p w14:paraId="34EA6587" w14:textId="77777777" w:rsidR="00606C21" w:rsidRDefault="00606C21"/>
    <w:p w14:paraId="34EA6588" w14:textId="77777777" w:rsidR="00606C21" w:rsidRDefault="00606C21"/>
    <w:p w14:paraId="34EA6589" w14:textId="77777777" w:rsidR="00606C21" w:rsidRDefault="00606C21"/>
    <w:p w14:paraId="34EA658A" w14:textId="77777777" w:rsidR="00606C21" w:rsidRDefault="00606C21"/>
    <w:p w14:paraId="34EA658B" w14:textId="77777777" w:rsidR="00606C21" w:rsidRDefault="00606C21"/>
    <w:p w14:paraId="34EA658C" w14:textId="77777777" w:rsidR="00606C21" w:rsidRDefault="00606C21"/>
    <w:p w14:paraId="34EA658D" w14:textId="77777777" w:rsidR="00606C21" w:rsidRDefault="00606C21"/>
    <w:p w14:paraId="34EA658E" w14:textId="77777777" w:rsidR="00606C21" w:rsidRDefault="00606C21"/>
    <w:p w14:paraId="34EA658F" w14:textId="77777777" w:rsidR="00606C21" w:rsidRDefault="00606C21"/>
    <w:p w14:paraId="34EA6590" w14:textId="77777777" w:rsidR="00606C21" w:rsidRDefault="00606C21"/>
    <w:p w14:paraId="34EA6591" w14:textId="77777777" w:rsidR="00606C21" w:rsidRDefault="00606C21"/>
    <w:p w14:paraId="34EA6592" w14:textId="77777777" w:rsidR="00606C21" w:rsidRDefault="00606C21"/>
    <w:p w14:paraId="34EA6593" w14:textId="77777777" w:rsidR="00606C21" w:rsidRDefault="00606C21"/>
    <w:p w14:paraId="34EA6594" w14:textId="77777777" w:rsidR="00606C21" w:rsidRDefault="00606C21"/>
    <w:p w14:paraId="34EA6595" w14:textId="77777777" w:rsidR="00606C21" w:rsidRDefault="00606C21"/>
    <w:p w14:paraId="34EA6596" w14:textId="77777777" w:rsidR="00606C21" w:rsidRDefault="00606C21"/>
    <w:p w14:paraId="34EA6597" w14:textId="77777777" w:rsidR="00606C21" w:rsidRDefault="00606C21"/>
    <w:p w14:paraId="34EA6598" w14:textId="77777777" w:rsidR="00606C21" w:rsidRDefault="00606C21"/>
    <w:p w14:paraId="34EA6599" w14:textId="77777777" w:rsidR="00606C21" w:rsidRDefault="00606C21"/>
    <w:p w14:paraId="34EA659A" w14:textId="77777777" w:rsidR="00606C21" w:rsidRDefault="00606C21"/>
    <w:p w14:paraId="34EA659B" w14:textId="77777777" w:rsidR="00606C21" w:rsidRDefault="00606C21"/>
    <w:p w14:paraId="34EA659C" w14:textId="77777777" w:rsidR="00606C21" w:rsidRDefault="00606C21"/>
    <w:p w14:paraId="34EA659D" w14:textId="77777777" w:rsidR="00606C21" w:rsidRDefault="00606C21"/>
    <w:p w14:paraId="34EA659E" w14:textId="77777777" w:rsidR="00606C21" w:rsidRDefault="00606C21"/>
    <w:p w14:paraId="34EA659F" w14:textId="77777777" w:rsidR="00606C21" w:rsidRDefault="00606C21"/>
    <w:p w14:paraId="34EA65A0" w14:textId="77777777" w:rsidR="00606C21" w:rsidRDefault="00606C21"/>
    <w:p w14:paraId="34EA65A1" w14:textId="77777777" w:rsidR="00606C21" w:rsidRDefault="00606C21"/>
    <w:p w14:paraId="34EA65A2" w14:textId="77777777" w:rsidR="00606C21" w:rsidRDefault="00606C21"/>
    <w:p w14:paraId="34EA65A3" w14:textId="77777777" w:rsidR="00606C21" w:rsidRDefault="00606C21"/>
    <w:p w14:paraId="34EA65A4" w14:textId="77777777" w:rsidR="00606C21" w:rsidRDefault="00606C21"/>
    <w:p w14:paraId="34EA65A5" w14:textId="77777777" w:rsidR="00606C21" w:rsidRDefault="00606C21"/>
    <w:p w14:paraId="34EA65A6" w14:textId="77777777" w:rsidR="00606C21" w:rsidRDefault="00606C21"/>
    <w:p w14:paraId="34EA65A7" w14:textId="77777777" w:rsidR="00606C21" w:rsidRDefault="00606C21"/>
    <w:p w14:paraId="34EA65A8" w14:textId="77777777" w:rsidR="00606C21" w:rsidRDefault="00606C21"/>
    <w:p w14:paraId="34EA65A9" w14:textId="77777777" w:rsidR="00606C21" w:rsidRDefault="00606C21"/>
    <w:p w14:paraId="34EA65AA" w14:textId="77777777" w:rsidR="00606C21" w:rsidRDefault="00606C21"/>
    <w:p w14:paraId="34EA65AB" w14:textId="77777777" w:rsidR="00606C21" w:rsidRDefault="00606C21"/>
    <w:p w14:paraId="34EA65AC" w14:textId="77777777" w:rsidR="00606C21" w:rsidRDefault="00606C21"/>
    <w:p w14:paraId="34EA65AD" w14:textId="77777777" w:rsidR="00606C21" w:rsidRDefault="00606C21"/>
    <w:p w14:paraId="34EA65AE" w14:textId="77777777" w:rsidR="00606C21" w:rsidRDefault="00606C21"/>
    <w:p w14:paraId="34EA65AF" w14:textId="77777777" w:rsidR="00606C21" w:rsidRDefault="00606C21"/>
    <w:p w14:paraId="34EA65B0" w14:textId="77777777" w:rsidR="00606C21" w:rsidRDefault="00606C21"/>
    <w:p w14:paraId="34EA65B1" w14:textId="77777777" w:rsidR="00606C21" w:rsidRDefault="00606C21"/>
    <w:p w14:paraId="34EA65B2" w14:textId="77777777" w:rsidR="00606C21" w:rsidRDefault="00606C21"/>
    <w:p w14:paraId="34EA65B3" w14:textId="77777777" w:rsidR="00606C21" w:rsidRDefault="00606C21"/>
    <w:p w14:paraId="34EA65B4" w14:textId="77777777" w:rsidR="00606C21" w:rsidRDefault="00606C21"/>
    <w:p w14:paraId="34EA65B5" w14:textId="77777777" w:rsidR="00606C21" w:rsidRDefault="00606C21"/>
    <w:p w14:paraId="34EA65B6" w14:textId="77777777" w:rsidR="00606C21" w:rsidRDefault="00606C21"/>
    <w:p w14:paraId="34EA65B7" w14:textId="77777777" w:rsidR="00606C21" w:rsidRDefault="00606C21"/>
    <w:p w14:paraId="34EA65B8" w14:textId="77777777" w:rsidR="00606C21" w:rsidRDefault="00606C21"/>
    <w:p w14:paraId="34EA65B9" w14:textId="77777777" w:rsidR="00606C21" w:rsidRDefault="00606C21"/>
    <w:p w14:paraId="34EA65BA" w14:textId="77777777" w:rsidR="00606C21" w:rsidRDefault="00606C21"/>
    <w:p w14:paraId="34EA65BB" w14:textId="77777777" w:rsidR="00606C21" w:rsidRDefault="00606C21"/>
    <w:p w14:paraId="34EA65BC" w14:textId="77777777" w:rsidR="00606C21" w:rsidRDefault="00606C21"/>
    <w:p w14:paraId="34EA65BD" w14:textId="77777777" w:rsidR="00606C21" w:rsidRDefault="00606C21"/>
    <w:p w14:paraId="34EA65BE" w14:textId="77777777" w:rsidR="00606C21" w:rsidRDefault="00606C21"/>
    <w:p w14:paraId="34EA65BF" w14:textId="77777777" w:rsidR="00606C21" w:rsidRDefault="00606C21"/>
    <w:p w14:paraId="34EA65C0" w14:textId="77777777" w:rsidR="00606C21" w:rsidRDefault="00606C21"/>
    <w:p w14:paraId="34EA65C1" w14:textId="77777777" w:rsidR="00606C21" w:rsidRDefault="00606C21"/>
    <w:p w14:paraId="34EA65C2" w14:textId="77777777" w:rsidR="00606C21" w:rsidRDefault="00606C21"/>
    <w:p w14:paraId="34EA65C3" w14:textId="77777777" w:rsidR="00606C21" w:rsidRDefault="00606C21"/>
    <w:p w14:paraId="34EA65C4" w14:textId="77777777" w:rsidR="00606C21" w:rsidRDefault="00606C21"/>
    <w:p w14:paraId="34EA65C5" w14:textId="77777777" w:rsidR="00606C21" w:rsidRDefault="00606C21"/>
    <w:p w14:paraId="34EA65C6" w14:textId="77777777" w:rsidR="00606C21" w:rsidRDefault="00606C21"/>
    <w:p w14:paraId="34EA65C7" w14:textId="77777777" w:rsidR="00606C21" w:rsidRDefault="00606C21"/>
    <w:p w14:paraId="34EA65C8" w14:textId="77777777" w:rsidR="00606C21" w:rsidRDefault="00606C21"/>
    <w:p w14:paraId="34EA65C9" w14:textId="77777777" w:rsidR="00606C21" w:rsidRDefault="00606C21"/>
    <w:p w14:paraId="34EA65CA" w14:textId="77777777" w:rsidR="00606C21" w:rsidRDefault="00606C21"/>
    <w:p w14:paraId="34EA65CB" w14:textId="77777777" w:rsidR="00606C21" w:rsidRDefault="00606C21"/>
    <w:p w14:paraId="34EA65CC" w14:textId="77777777" w:rsidR="00606C21" w:rsidRDefault="00606C21"/>
    <w:p w14:paraId="34EA65CD" w14:textId="77777777" w:rsidR="00606C21" w:rsidRDefault="00606C21"/>
    <w:p w14:paraId="34EA65CE" w14:textId="77777777" w:rsidR="00606C21" w:rsidRDefault="00606C21"/>
    <w:p w14:paraId="34EA65CF" w14:textId="77777777" w:rsidR="00606C21" w:rsidRDefault="00606C21"/>
    <w:p w14:paraId="34EA65D0" w14:textId="77777777" w:rsidR="00606C21" w:rsidRDefault="00606C21"/>
    <w:p w14:paraId="34EA65D1" w14:textId="77777777" w:rsidR="00606C21" w:rsidRDefault="00606C21"/>
    <w:p w14:paraId="34EA65D2" w14:textId="77777777" w:rsidR="00606C21" w:rsidRDefault="00606C21"/>
    <w:p w14:paraId="34EA65D3" w14:textId="77777777" w:rsidR="00606C21" w:rsidRDefault="00606C21"/>
    <w:p w14:paraId="34EA65D4" w14:textId="77777777" w:rsidR="00606C21" w:rsidRDefault="00606C21"/>
    <w:p w14:paraId="34EA65D5" w14:textId="77777777" w:rsidR="00606C21" w:rsidRDefault="00606C21"/>
    <w:p w14:paraId="34EA65D6" w14:textId="77777777" w:rsidR="00606C21" w:rsidRDefault="00606C21"/>
    <w:p w14:paraId="34EA65D7" w14:textId="77777777" w:rsidR="00606C21" w:rsidRDefault="00606C21"/>
    <w:p w14:paraId="34EA65D8" w14:textId="77777777" w:rsidR="00606C21" w:rsidRDefault="00606C21"/>
    <w:p w14:paraId="34EA65D9" w14:textId="77777777" w:rsidR="00606C21" w:rsidRDefault="00606C21"/>
    <w:p w14:paraId="34EA65DA" w14:textId="77777777" w:rsidR="00606C21" w:rsidRDefault="00606C21"/>
    <w:p w14:paraId="34EA65DB" w14:textId="77777777" w:rsidR="00606C21" w:rsidRDefault="00606C21"/>
    <w:p w14:paraId="34EA65DC" w14:textId="77777777" w:rsidR="00606C21" w:rsidRDefault="00606C21"/>
    <w:p w14:paraId="34EA65DD" w14:textId="77777777" w:rsidR="00606C21" w:rsidRDefault="00606C21"/>
    <w:p w14:paraId="34EA65DE" w14:textId="77777777" w:rsidR="00606C21" w:rsidRDefault="00606C21"/>
    <w:p w14:paraId="34EA65DF" w14:textId="77777777" w:rsidR="00606C21" w:rsidRDefault="00606C21"/>
    <w:p w14:paraId="34EA65E0" w14:textId="77777777" w:rsidR="00606C21" w:rsidRDefault="00606C21"/>
    <w:p w14:paraId="34EA65E1" w14:textId="77777777" w:rsidR="00606C21" w:rsidRDefault="00606C21"/>
    <w:p w14:paraId="34EA65E2" w14:textId="77777777" w:rsidR="00606C21" w:rsidRDefault="00606C21"/>
    <w:p w14:paraId="34EA65E3" w14:textId="77777777" w:rsidR="00606C21" w:rsidRDefault="00606C21"/>
    <w:p w14:paraId="34EA65E4" w14:textId="77777777" w:rsidR="00606C21" w:rsidRDefault="00606C21"/>
    <w:p w14:paraId="34EA65E5" w14:textId="77777777" w:rsidR="00606C21" w:rsidRDefault="00606C21"/>
    <w:p w14:paraId="34EA65E6" w14:textId="77777777" w:rsidR="00606C21" w:rsidRDefault="00606C21"/>
    <w:p w14:paraId="34EA65E7" w14:textId="77777777" w:rsidR="00606C21" w:rsidRDefault="00606C21"/>
    <w:p w14:paraId="34EA65E8" w14:textId="77777777" w:rsidR="00606C21" w:rsidRDefault="00606C21"/>
    <w:p w14:paraId="34EA65E9" w14:textId="77777777" w:rsidR="00606C21" w:rsidRDefault="00606C21"/>
    <w:p w14:paraId="34EA65EA" w14:textId="77777777" w:rsidR="00606C21" w:rsidRDefault="00606C21"/>
    <w:p w14:paraId="34EA65EB" w14:textId="77777777" w:rsidR="00606C21" w:rsidRDefault="00606C21"/>
    <w:p w14:paraId="34EA65EC" w14:textId="77777777" w:rsidR="00606C21" w:rsidRDefault="00606C21"/>
    <w:p w14:paraId="34EA65ED" w14:textId="77777777" w:rsidR="00606C21" w:rsidRDefault="00606C21"/>
    <w:p w14:paraId="34EA65EE" w14:textId="77777777" w:rsidR="00606C21" w:rsidRDefault="00606C21"/>
    <w:p w14:paraId="34EA65EF" w14:textId="77777777" w:rsidR="00606C21" w:rsidRDefault="00606C21"/>
    <w:p w14:paraId="34EA65F0" w14:textId="77777777" w:rsidR="00606C21" w:rsidRDefault="00606C21"/>
    <w:p w14:paraId="34EA65F1" w14:textId="77777777" w:rsidR="00606C21" w:rsidRDefault="00606C21"/>
    <w:p w14:paraId="34EA65F2" w14:textId="77777777" w:rsidR="00606C21" w:rsidRDefault="00606C21"/>
    <w:p w14:paraId="34EA65F3" w14:textId="77777777" w:rsidR="00606C21" w:rsidRDefault="00606C21"/>
    <w:p w14:paraId="34EA65F4" w14:textId="77777777" w:rsidR="00606C21" w:rsidRDefault="00606C21"/>
    <w:p w14:paraId="34EA65F5" w14:textId="77777777" w:rsidR="00606C21" w:rsidRDefault="00606C21"/>
    <w:p w14:paraId="34EA65F6" w14:textId="77777777" w:rsidR="00606C21" w:rsidRDefault="00606C21"/>
    <w:p w14:paraId="34EA65F7" w14:textId="77777777" w:rsidR="00606C21" w:rsidRDefault="00606C21"/>
    <w:p w14:paraId="34EA65F8" w14:textId="77777777" w:rsidR="00606C21" w:rsidRDefault="00606C21"/>
    <w:p w14:paraId="34EA65F9" w14:textId="77777777" w:rsidR="00606C21" w:rsidRDefault="00606C21"/>
    <w:p w14:paraId="34EA65FA" w14:textId="77777777" w:rsidR="00606C21" w:rsidRDefault="00606C21"/>
    <w:p w14:paraId="34EA65FB" w14:textId="77777777" w:rsidR="00606C21" w:rsidRDefault="00606C21"/>
    <w:p w14:paraId="34EA65FC" w14:textId="77777777" w:rsidR="00606C21" w:rsidRDefault="00606C21"/>
    <w:p w14:paraId="34EA65FD" w14:textId="77777777" w:rsidR="00606C21" w:rsidRDefault="00606C21"/>
    <w:p w14:paraId="34EA65FE" w14:textId="77777777" w:rsidR="00606C21" w:rsidRDefault="00606C21"/>
    <w:p w14:paraId="34EA65FF" w14:textId="77777777" w:rsidR="00606C21" w:rsidRDefault="00606C21"/>
    <w:p w14:paraId="34EA6600" w14:textId="77777777" w:rsidR="00606C21" w:rsidRDefault="00606C21"/>
    <w:p w14:paraId="34EA6601" w14:textId="77777777" w:rsidR="00606C21" w:rsidRDefault="00606C21"/>
    <w:p w14:paraId="34EA6602" w14:textId="77777777" w:rsidR="00606C21" w:rsidRDefault="00606C21"/>
    <w:p w14:paraId="34EA6603" w14:textId="77777777" w:rsidR="00606C21" w:rsidRDefault="00606C21"/>
    <w:p w14:paraId="34EA6604" w14:textId="77777777" w:rsidR="00606C21" w:rsidRDefault="00606C21"/>
    <w:p w14:paraId="34EA6605" w14:textId="77777777" w:rsidR="00606C21" w:rsidRDefault="00606C21"/>
    <w:p w14:paraId="34EA6606" w14:textId="77777777" w:rsidR="00606C21" w:rsidRDefault="00606C21"/>
    <w:p w14:paraId="34EA6607" w14:textId="77777777" w:rsidR="00606C21" w:rsidRDefault="00606C21"/>
    <w:p w14:paraId="34EA6608" w14:textId="77777777" w:rsidR="00606C21" w:rsidRDefault="00606C21"/>
    <w:p w14:paraId="34EA6609" w14:textId="77777777" w:rsidR="00606C21" w:rsidRDefault="00606C21"/>
    <w:p w14:paraId="34EA660A" w14:textId="77777777" w:rsidR="00606C21" w:rsidRDefault="00606C21"/>
    <w:p w14:paraId="34EA660B" w14:textId="77777777" w:rsidR="00606C21" w:rsidRDefault="00606C21"/>
    <w:p w14:paraId="34EA660C" w14:textId="77777777" w:rsidR="00606C21" w:rsidRDefault="00606C21"/>
    <w:p w14:paraId="34EA660D" w14:textId="77777777" w:rsidR="00606C21" w:rsidRDefault="00606C21"/>
    <w:p w14:paraId="34EA660E" w14:textId="77777777" w:rsidR="00606C21" w:rsidRDefault="00606C21"/>
    <w:p w14:paraId="34EA660F" w14:textId="77777777" w:rsidR="00606C21" w:rsidRDefault="00606C21"/>
    <w:p w14:paraId="34EA6610" w14:textId="77777777" w:rsidR="00606C21" w:rsidRDefault="00606C21"/>
    <w:p w14:paraId="34EA6611" w14:textId="77777777" w:rsidR="00606C21" w:rsidRDefault="00606C21"/>
    <w:p w14:paraId="34EA6612" w14:textId="77777777" w:rsidR="00606C21" w:rsidRDefault="00606C21"/>
    <w:p w14:paraId="34EA6613" w14:textId="77777777" w:rsidR="00606C21" w:rsidRDefault="00606C21"/>
    <w:p w14:paraId="34EA6614" w14:textId="77777777" w:rsidR="00606C21" w:rsidRDefault="00606C21"/>
    <w:p w14:paraId="34EA6615" w14:textId="77777777" w:rsidR="00606C21" w:rsidRDefault="00606C21"/>
    <w:p w14:paraId="34EA6616" w14:textId="77777777" w:rsidR="00606C21" w:rsidRDefault="00606C21"/>
    <w:p w14:paraId="34EA6617" w14:textId="77777777" w:rsidR="00606C21" w:rsidRDefault="00606C21"/>
    <w:p w14:paraId="34EA6618" w14:textId="77777777" w:rsidR="00606C21" w:rsidRDefault="00606C21"/>
    <w:p w14:paraId="34EA6619" w14:textId="77777777" w:rsidR="00606C21" w:rsidRDefault="00606C21"/>
    <w:p w14:paraId="34EA661A" w14:textId="77777777" w:rsidR="00606C21" w:rsidRDefault="00606C21"/>
    <w:p w14:paraId="34EA661B" w14:textId="77777777" w:rsidR="00606C21" w:rsidRDefault="00606C21"/>
    <w:p w14:paraId="34EA661C" w14:textId="77777777" w:rsidR="00606C21" w:rsidRDefault="00606C21"/>
    <w:p w14:paraId="34EA661D" w14:textId="77777777" w:rsidR="00606C21" w:rsidRDefault="00606C21"/>
    <w:p w14:paraId="34EA661E" w14:textId="77777777" w:rsidR="00606C21" w:rsidRDefault="00606C21"/>
    <w:p w14:paraId="34EA661F" w14:textId="77777777" w:rsidR="00606C21" w:rsidRDefault="00606C21"/>
    <w:p w14:paraId="34EA6620" w14:textId="77777777" w:rsidR="00606C21" w:rsidRDefault="00606C21"/>
    <w:p w14:paraId="34EA6621" w14:textId="77777777" w:rsidR="00606C21" w:rsidRDefault="00606C21"/>
    <w:p w14:paraId="34EA6622" w14:textId="77777777" w:rsidR="00606C21" w:rsidRDefault="00606C21"/>
    <w:p w14:paraId="34EA6623" w14:textId="77777777" w:rsidR="00606C21" w:rsidRDefault="00606C21"/>
    <w:p w14:paraId="34EA6624" w14:textId="77777777" w:rsidR="00606C21" w:rsidRDefault="00606C21"/>
    <w:p w14:paraId="34EA6625" w14:textId="77777777" w:rsidR="00606C21" w:rsidRDefault="00606C21"/>
    <w:p w14:paraId="34EA6626" w14:textId="77777777" w:rsidR="00606C21" w:rsidRDefault="00606C21"/>
    <w:p w14:paraId="34EA6627" w14:textId="77777777" w:rsidR="00606C21" w:rsidRDefault="00606C21"/>
    <w:p w14:paraId="34EA6628" w14:textId="77777777" w:rsidR="00606C21" w:rsidRDefault="00606C21"/>
    <w:p w14:paraId="34EA6629" w14:textId="77777777" w:rsidR="00606C21" w:rsidRDefault="00606C21"/>
    <w:p w14:paraId="34EA662A" w14:textId="77777777" w:rsidR="00606C21" w:rsidRDefault="00606C21"/>
    <w:p w14:paraId="34EA662B" w14:textId="77777777" w:rsidR="00606C21" w:rsidRDefault="00606C21"/>
    <w:p w14:paraId="34EA662C" w14:textId="77777777" w:rsidR="00606C21" w:rsidRDefault="00606C21"/>
    <w:p w14:paraId="34EA662D" w14:textId="77777777" w:rsidR="00606C21" w:rsidRDefault="00606C21"/>
    <w:p w14:paraId="34EA662E" w14:textId="77777777" w:rsidR="00606C21" w:rsidRDefault="00606C21"/>
    <w:p w14:paraId="34EA662F" w14:textId="77777777" w:rsidR="00606C21" w:rsidRDefault="00606C21"/>
    <w:p w14:paraId="34EA6630" w14:textId="77777777" w:rsidR="00606C21" w:rsidRDefault="00606C21"/>
    <w:p w14:paraId="34EA6631" w14:textId="77777777" w:rsidR="00606C21" w:rsidRDefault="00606C21"/>
    <w:p w14:paraId="34EA6632" w14:textId="77777777" w:rsidR="00606C21" w:rsidRDefault="00606C21"/>
    <w:p w14:paraId="34EA6633" w14:textId="77777777" w:rsidR="00606C21" w:rsidRDefault="00606C21"/>
    <w:p w14:paraId="34EA6634" w14:textId="77777777" w:rsidR="00606C21" w:rsidRDefault="00606C21"/>
    <w:p w14:paraId="34EA6635" w14:textId="77777777" w:rsidR="00606C21" w:rsidRDefault="00606C21"/>
    <w:p w14:paraId="34EA6636" w14:textId="77777777" w:rsidR="00606C21" w:rsidRDefault="00606C21"/>
    <w:p w14:paraId="34EA6637" w14:textId="77777777" w:rsidR="00606C21" w:rsidRDefault="00606C21"/>
    <w:p w14:paraId="34EA6638" w14:textId="77777777" w:rsidR="00606C21" w:rsidRDefault="00606C21"/>
    <w:p w14:paraId="34EA6639" w14:textId="77777777" w:rsidR="00606C21" w:rsidRDefault="00606C21"/>
    <w:p w14:paraId="34EA663A" w14:textId="77777777" w:rsidR="00606C21" w:rsidRDefault="00606C21"/>
    <w:p w14:paraId="34EA663B" w14:textId="77777777" w:rsidR="00606C21" w:rsidRDefault="00606C21"/>
    <w:p w14:paraId="34EA663C" w14:textId="77777777" w:rsidR="00606C21" w:rsidRDefault="00606C21"/>
    <w:p w14:paraId="34EA663D" w14:textId="77777777" w:rsidR="00606C21" w:rsidRDefault="00606C21"/>
    <w:p w14:paraId="34EA663E" w14:textId="77777777" w:rsidR="00606C21" w:rsidRDefault="00606C21"/>
    <w:p w14:paraId="34EA663F" w14:textId="77777777" w:rsidR="00606C21" w:rsidRDefault="00606C21"/>
    <w:p w14:paraId="34EA6640" w14:textId="77777777" w:rsidR="00606C21" w:rsidRDefault="00606C21"/>
    <w:p w14:paraId="34EA6641" w14:textId="77777777" w:rsidR="00606C21" w:rsidRDefault="00606C21"/>
    <w:p w14:paraId="34EA6642" w14:textId="77777777" w:rsidR="00606C21" w:rsidRDefault="00606C21"/>
    <w:p w14:paraId="34EA6643" w14:textId="77777777" w:rsidR="00606C21" w:rsidRDefault="00606C21"/>
    <w:p w14:paraId="34EA6644" w14:textId="77777777" w:rsidR="00606C21" w:rsidRDefault="00606C21"/>
    <w:p w14:paraId="34EA6645" w14:textId="77777777" w:rsidR="00606C21" w:rsidRDefault="00606C21"/>
    <w:p w14:paraId="34EA6646" w14:textId="77777777" w:rsidR="00606C21" w:rsidRDefault="00606C21"/>
    <w:p w14:paraId="34EA6647" w14:textId="77777777" w:rsidR="00606C21" w:rsidRDefault="00606C21"/>
    <w:p w14:paraId="34EA6648" w14:textId="77777777" w:rsidR="00606C21" w:rsidRDefault="00606C21"/>
    <w:p w14:paraId="34EA6649" w14:textId="77777777" w:rsidR="00606C21" w:rsidRDefault="00606C21"/>
    <w:p w14:paraId="34EA664A" w14:textId="77777777" w:rsidR="00606C21" w:rsidRDefault="00606C21"/>
    <w:p w14:paraId="34EA664B" w14:textId="77777777" w:rsidR="00606C21" w:rsidRDefault="00606C21"/>
    <w:p w14:paraId="34EA664C" w14:textId="77777777" w:rsidR="00606C21" w:rsidRDefault="00606C21"/>
    <w:p w14:paraId="34EA664D" w14:textId="77777777" w:rsidR="00606C21" w:rsidRDefault="00606C21"/>
    <w:p w14:paraId="34EA664E" w14:textId="77777777" w:rsidR="00606C21" w:rsidRDefault="00606C21"/>
    <w:p w14:paraId="34EA664F" w14:textId="77777777" w:rsidR="00606C21" w:rsidRDefault="00606C21"/>
    <w:p w14:paraId="34EA6650" w14:textId="77777777" w:rsidR="00606C21" w:rsidRDefault="00606C21"/>
    <w:p w14:paraId="34EA6651" w14:textId="77777777" w:rsidR="00606C21" w:rsidRDefault="00606C21"/>
    <w:p w14:paraId="34EA6652" w14:textId="77777777" w:rsidR="00606C21" w:rsidRDefault="00606C21"/>
    <w:p w14:paraId="34EA6653" w14:textId="77777777" w:rsidR="00606C21" w:rsidRDefault="00606C21"/>
    <w:p w14:paraId="34EA6654" w14:textId="77777777" w:rsidR="00606C21" w:rsidRDefault="00606C21"/>
    <w:p w14:paraId="34EA6655" w14:textId="77777777" w:rsidR="00606C21" w:rsidRDefault="00606C21"/>
    <w:p w14:paraId="34EA6656" w14:textId="77777777" w:rsidR="00606C21" w:rsidRDefault="00606C21"/>
    <w:p w14:paraId="34EA6657" w14:textId="77777777" w:rsidR="00606C21" w:rsidRDefault="00606C21"/>
    <w:p w14:paraId="34EA6658" w14:textId="77777777" w:rsidR="00606C21" w:rsidRDefault="00606C21"/>
    <w:p w14:paraId="34EA6659" w14:textId="77777777" w:rsidR="00606C21" w:rsidRDefault="00606C21"/>
    <w:p w14:paraId="34EA665A" w14:textId="77777777" w:rsidR="00606C21" w:rsidRDefault="00606C21"/>
    <w:p w14:paraId="34EA665B" w14:textId="77777777" w:rsidR="00606C21" w:rsidRDefault="00606C21"/>
    <w:p w14:paraId="34EA665C" w14:textId="77777777" w:rsidR="00606C21" w:rsidRDefault="00606C21"/>
    <w:p w14:paraId="34EA665D" w14:textId="77777777" w:rsidR="00606C21" w:rsidRDefault="00606C21"/>
    <w:p w14:paraId="34EA665E" w14:textId="77777777" w:rsidR="00606C21" w:rsidRDefault="00606C21"/>
    <w:p w14:paraId="34EA665F" w14:textId="77777777" w:rsidR="00606C21" w:rsidRDefault="00606C21"/>
    <w:p w14:paraId="34EA6660" w14:textId="77777777" w:rsidR="00606C21" w:rsidRDefault="00606C21"/>
    <w:p w14:paraId="34EA6661" w14:textId="77777777" w:rsidR="00606C21" w:rsidRDefault="00606C21"/>
    <w:p w14:paraId="34EA6662" w14:textId="77777777" w:rsidR="00606C21" w:rsidRDefault="00606C21"/>
    <w:p w14:paraId="34EA6663" w14:textId="77777777" w:rsidR="00606C21" w:rsidRDefault="00606C21"/>
    <w:p w14:paraId="34EA6664" w14:textId="77777777" w:rsidR="00606C21" w:rsidRDefault="00606C21"/>
    <w:p w14:paraId="34EA6665" w14:textId="77777777" w:rsidR="00606C21" w:rsidRDefault="00606C21"/>
    <w:p w14:paraId="34EA6666" w14:textId="77777777" w:rsidR="00606C21" w:rsidRDefault="00606C21"/>
    <w:p w14:paraId="34EA6667" w14:textId="77777777" w:rsidR="00606C21" w:rsidRDefault="00606C21"/>
    <w:p w14:paraId="34EA6668" w14:textId="77777777" w:rsidR="00606C21" w:rsidRDefault="00606C21"/>
    <w:p w14:paraId="34EA6669" w14:textId="77777777" w:rsidR="00606C21" w:rsidRDefault="00606C21"/>
    <w:p w14:paraId="34EA666A" w14:textId="77777777" w:rsidR="00606C21" w:rsidRDefault="00606C21"/>
    <w:p w14:paraId="34EA666B" w14:textId="77777777" w:rsidR="00606C21" w:rsidRDefault="00606C21"/>
    <w:p w14:paraId="34EA666C" w14:textId="77777777" w:rsidR="00606C21" w:rsidRDefault="00606C21"/>
    <w:p w14:paraId="34EA666D" w14:textId="77777777" w:rsidR="00606C21" w:rsidRDefault="00606C21"/>
    <w:p w14:paraId="34EA666E" w14:textId="77777777" w:rsidR="00606C21" w:rsidRDefault="00606C21"/>
    <w:p w14:paraId="34EA666F" w14:textId="77777777" w:rsidR="00606C21" w:rsidRDefault="00606C21"/>
    <w:p w14:paraId="34EA6670" w14:textId="77777777" w:rsidR="00606C21" w:rsidRDefault="00606C21"/>
    <w:p w14:paraId="34EA6671" w14:textId="77777777" w:rsidR="00606C21" w:rsidRDefault="00606C21"/>
    <w:p w14:paraId="34EA6672" w14:textId="77777777" w:rsidR="00606C21" w:rsidRDefault="00606C21"/>
    <w:p w14:paraId="34EA6673" w14:textId="77777777" w:rsidR="00606C21" w:rsidRDefault="00606C21"/>
    <w:p w14:paraId="34EA6674" w14:textId="77777777" w:rsidR="00606C21" w:rsidRDefault="00606C21"/>
    <w:p w14:paraId="34EA6675" w14:textId="77777777" w:rsidR="00606C21" w:rsidRDefault="00606C21"/>
    <w:p w14:paraId="34EA6676" w14:textId="77777777" w:rsidR="00606C21" w:rsidRDefault="00606C21"/>
    <w:p w14:paraId="34EA6677" w14:textId="77777777" w:rsidR="00606C21" w:rsidRDefault="00606C21"/>
    <w:p w14:paraId="34EA6678" w14:textId="77777777" w:rsidR="00606C21" w:rsidRDefault="00606C21"/>
    <w:p w14:paraId="34EA6679" w14:textId="77777777" w:rsidR="00606C21" w:rsidRDefault="00606C21"/>
    <w:p w14:paraId="34EA667A" w14:textId="77777777" w:rsidR="00606C21" w:rsidRDefault="00606C21"/>
    <w:p w14:paraId="34EA667B" w14:textId="77777777" w:rsidR="00606C21" w:rsidRDefault="00606C21"/>
    <w:p w14:paraId="34EA667C" w14:textId="77777777" w:rsidR="00606C21" w:rsidRDefault="00606C21"/>
    <w:p w14:paraId="34EA667D" w14:textId="77777777" w:rsidR="00606C21" w:rsidRDefault="00606C21"/>
    <w:p w14:paraId="34EA667E" w14:textId="77777777" w:rsidR="00606C21" w:rsidRDefault="00606C21"/>
    <w:p w14:paraId="34EA667F" w14:textId="77777777" w:rsidR="00606C21" w:rsidRDefault="00606C21"/>
    <w:p w14:paraId="34EA6680" w14:textId="77777777" w:rsidR="00606C21" w:rsidRDefault="00606C21"/>
    <w:p w14:paraId="34EA6681" w14:textId="77777777" w:rsidR="00606C21" w:rsidRDefault="00606C21"/>
    <w:p w14:paraId="34EA6682" w14:textId="77777777" w:rsidR="00606C21" w:rsidRDefault="00606C21"/>
    <w:p w14:paraId="34EA6683" w14:textId="77777777" w:rsidR="00606C21" w:rsidRDefault="00606C21"/>
    <w:p w14:paraId="34EA6684" w14:textId="77777777" w:rsidR="00606C21" w:rsidRDefault="00606C21"/>
    <w:p w14:paraId="34EA6685" w14:textId="77777777" w:rsidR="00606C21" w:rsidRDefault="00606C21"/>
    <w:p w14:paraId="34EA6686" w14:textId="77777777" w:rsidR="00606C21" w:rsidRDefault="00606C21"/>
    <w:p w14:paraId="34EA6687" w14:textId="77777777" w:rsidR="00606C21" w:rsidRDefault="00606C21"/>
    <w:p w14:paraId="34EA6688" w14:textId="77777777" w:rsidR="00606C21" w:rsidRDefault="00606C21"/>
    <w:p w14:paraId="34EA6689" w14:textId="77777777" w:rsidR="00606C21" w:rsidRDefault="00606C21"/>
    <w:p w14:paraId="34EA668A" w14:textId="77777777" w:rsidR="00606C21" w:rsidRDefault="00606C21"/>
    <w:p w14:paraId="34EA668B" w14:textId="77777777" w:rsidR="00606C21" w:rsidRDefault="00606C21"/>
    <w:p w14:paraId="34EA668C" w14:textId="77777777" w:rsidR="00606C21" w:rsidRDefault="00606C21"/>
    <w:p w14:paraId="34EA668D" w14:textId="77777777" w:rsidR="00606C21" w:rsidRDefault="00606C21"/>
    <w:p w14:paraId="34EA668E" w14:textId="77777777" w:rsidR="00606C21" w:rsidRDefault="00606C21"/>
    <w:p w14:paraId="34EA668F" w14:textId="77777777" w:rsidR="00606C21" w:rsidRDefault="00606C21"/>
    <w:p w14:paraId="34EA6690" w14:textId="77777777" w:rsidR="00606C21" w:rsidRDefault="00606C21"/>
    <w:p w14:paraId="34EA6691" w14:textId="77777777" w:rsidR="00606C21" w:rsidRDefault="00606C21"/>
    <w:p w14:paraId="34EA6692" w14:textId="77777777" w:rsidR="00606C21" w:rsidRDefault="00606C21"/>
    <w:p w14:paraId="34EA6693" w14:textId="77777777" w:rsidR="00606C21" w:rsidRDefault="00606C21"/>
    <w:p w14:paraId="34EA6694" w14:textId="77777777" w:rsidR="00606C21" w:rsidRDefault="00606C21"/>
    <w:p w14:paraId="34EA6695" w14:textId="77777777" w:rsidR="00606C21" w:rsidRDefault="00606C21"/>
    <w:p w14:paraId="34EA6696" w14:textId="77777777" w:rsidR="00606C21" w:rsidRDefault="00606C21"/>
    <w:p w14:paraId="34EA6697" w14:textId="77777777" w:rsidR="00606C21" w:rsidRDefault="00606C21"/>
    <w:p w14:paraId="34EA6698" w14:textId="77777777" w:rsidR="00606C21" w:rsidRDefault="00606C21"/>
    <w:p w14:paraId="34EA6699" w14:textId="77777777" w:rsidR="00606C21" w:rsidRDefault="00606C21"/>
    <w:p w14:paraId="34EA669A" w14:textId="77777777" w:rsidR="00606C21" w:rsidRDefault="00606C21"/>
    <w:p w14:paraId="34EA669B" w14:textId="77777777" w:rsidR="00606C21" w:rsidRDefault="00606C21"/>
    <w:p w14:paraId="34EA669C" w14:textId="77777777" w:rsidR="00606C21" w:rsidRDefault="00606C21"/>
    <w:p w14:paraId="34EA669D" w14:textId="77777777" w:rsidR="00606C21" w:rsidRDefault="00606C21"/>
    <w:p w14:paraId="34EA669E" w14:textId="77777777" w:rsidR="00606C21" w:rsidRDefault="00606C21"/>
    <w:p w14:paraId="34EA669F" w14:textId="77777777" w:rsidR="00606C21" w:rsidRDefault="00606C21"/>
    <w:p w14:paraId="34EA66A0" w14:textId="77777777" w:rsidR="00606C21" w:rsidRDefault="00606C21"/>
    <w:p w14:paraId="34EA66A1" w14:textId="77777777" w:rsidR="00606C21" w:rsidRDefault="00606C21"/>
    <w:p w14:paraId="34EA66A2" w14:textId="77777777" w:rsidR="00606C21" w:rsidRDefault="00606C21"/>
    <w:p w14:paraId="34EA66A3" w14:textId="77777777" w:rsidR="00606C21" w:rsidRDefault="00606C21"/>
    <w:p w14:paraId="34EA66A4" w14:textId="77777777" w:rsidR="00606C21" w:rsidRDefault="00606C21"/>
    <w:p w14:paraId="34EA66A5" w14:textId="77777777" w:rsidR="00606C21" w:rsidRDefault="00606C21"/>
    <w:p w14:paraId="34EA66A6" w14:textId="77777777" w:rsidR="00606C21" w:rsidRDefault="00606C21"/>
    <w:p w14:paraId="34EA66A7" w14:textId="77777777" w:rsidR="00606C21" w:rsidRDefault="00606C21"/>
    <w:p w14:paraId="34EA66A8" w14:textId="77777777" w:rsidR="00606C21" w:rsidRDefault="00606C21"/>
    <w:p w14:paraId="34EA66A9" w14:textId="77777777" w:rsidR="00606C21" w:rsidRDefault="00606C21"/>
    <w:p w14:paraId="34EA66AA" w14:textId="77777777" w:rsidR="00606C21" w:rsidRDefault="00606C21"/>
    <w:p w14:paraId="34EA66AB" w14:textId="77777777" w:rsidR="00606C21" w:rsidRDefault="00606C21"/>
    <w:p w14:paraId="34EA66AC" w14:textId="77777777" w:rsidR="00606C21" w:rsidRDefault="00606C21"/>
    <w:p w14:paraId="34EA66AD" w14:textId="77777777" w:rsidR="00606C21" w:rsidRDefault="00606C21"/>
    <w:p w14:paraId="34EA66AE" w14:textId="77777777" w:rsidR="00606C21" w:rsidRDefault="00606C21"/>
    <w:p w14:paraId="34EA66AF" w14:textId="77777777" w:rsidR="00606C21" w:rsidRDefault="00606C21"/>
    <w:p w14:paraId="34EA66B0" w14:textId="77777777" w:rsidR="00606C21" w:rsidRDefault="00606C21"/>
    <w:p w14:paraId="34EA66B1" w14:textId="77777777" w:rsidR="00606C21" w:rsidRDefault="00606C21"/>
    <w:p w14:paraId="34EA66B2" w14:textId="77777777" w:rsidR="00606C21" w:rsidRDefault="00606C21"/>
    <w:p w14:paraId="34EA66B3" w14:textId="77777777" w:rsidR="00606C21" w:rsidRDefault="00606C21"/>
    <w:p w14:paraId="34EA66B4" w14:textId="77777777" w:rsidR="00606C21" w:rsidRDefault="00606C21"/>
    <w:p w14:paraId="34EA66B5" w14:textId="77777777" w:rsidR="00606C21" w:rsidRDefault="00606C21"/>
    <w:p w14:paraId="34EA66B6" w14:textId="77777777" w:rsidR="00606C21" w:rsidRDefault="00606C21"/>
    <w:p w14:paraId="34EA66B7" w14:textId="77777777" w:rsidR="00606C21" w:rsidRDefault="00606C21"/>
    <w:p w14:paraId="34EA66B8" w14:textId="77777777" w:rsidR="00606C21" w:rsidRDefault="00606C21"/>
    <w:p w14:paraId="34EA66B9" w14:textId="77777777" w:rsidR="00606C21" w:rsidRDefault="00606C21"/>
    <w:p w14:paraId="34EA66BA" w14:textId="77777777" w:rsidR="00606C21" w:rsidRDefault="00606C21"/>
    <w:p w14:paraId="34EA66BB" w14:textId="77777777" w:rsidR="00606C21" w:rsidRDefault="00606C21"/>
    <w:p w14:paraId="34EA66BC" w14:textId="77777777" w:rsidR="00606C21" w:rsidRDefault="00606C21"/>
    <w:p w14:paraId="34EA66BD" w14:textId="77777777" w:rsidR="00606C21" w:rsidRDefault="00606C21"/>
    <w:p w14:paraId="34EA66BE" w14:textId="77777777" w:rsidR="00606C21" w:rsidRDefault="00606C21"/>
    <w:p w14:paraId="34EA66BF" w14:textId="77777777" w:rsidR="00606C21" w:rsidRDefault="00606C21"/>
    <w:p w14:paraId="34EA66C0" w14:textId="77777777" w:rsidR="00606C21" w:rsidRDefault="00606C21"/>
    <w:p w14:paraId="34EA66C1" w14:textId="77777777" w:rsidR="00606C21" w:rsidRDefault="00606C21"/>
    <w:p w14:paraId="34EA66C2" w14:textId="77777777" w:rsidR="00606C21" w:rsidRDefault="00606C21"/>
    <w:p w14:paraId="34EA66C3" w14:textId="77777777" w:rsidR="00606C21" w:rsidRDefault="00606C21"/>
    <w:p w14:paraId="34EA66C4" w14:textId="77777777" w:rsidR="00606C21" w:rsidRDefault="00606C21"/>
    <w:p w14:paraId="34EA66C5" w14:textId="77777777" w:rsidR="00606C21" w:rsidRDefault="00606C21"/>
    <w:p w14:paraId="34EA66C6" w14:textId="77777777" w:rsidR="00606C21" w:rsidRDefault="00606C21"/>
    <w:p w14:paraId="34EA66C7" w14:textId="77777777" w:rsidR="00606C21" w:rsidRDefault="00606C21"/>
    <w:p w14:paraId="34EA66C8" w14:textId="77777777" w:rsidR="00606C21" w:rsidRDefault="00606C21"/>
    <w:p w14:paraId="34EA66C9" w14:textId="77777777" w:rsidR="00606C21" w:rsidRDefault="00606C21"/>
    <w:p w14:paraId="34EA66CA" w14:textId="77777777" w:rsidR="00606C21" w:rsidRDefault="00606C21"/>
    <w:p w14:paraId="34EA66CB" w14:textId="77777777" w:rsidR="00606C21" w:rsidRDefault="00606C21"/>
    <w:p w14:paraId="34EA66CC" w14:textId="77777777" w:rsidR="00606C21" w:rsidRDefault="00606C21"/>
    <w:p w14:paraId="34EA66CD" w14:textId="77777777" w:rsidR="00606C21" w:rsidRDefault="00606C21"/>
    <w:p w14:paraId="34EA66CE" w14:textId="77777777" w:rsidR="00606C21" w:rsidRDefault="00606C21"/>
    <w:p w14:paraId="34EA66CF" w14:textId="77777777" w:rsidR="00606C21" w:rsidRDefault="00606C21"/>
    <w:p w14:paraId="34EA66D0" w14:textId="77777777" w:rsidR="00606C21" w:rsidRDefault="00606C21"/>
    <w:p w14:paraId="34EA66D1" w14:textId="77777777" w:rsidR="00606C21" w:rsidRDefault="00606C21"/>
    <w:p w14:paraId="34EA66D2" w14:textId="77777777" w:rsidR="00606C21" w:rsidRDefault="00606C21"/>
    <w:p w14:paraId="34EA66D3" w14:textId="77777777" w:rsidR="00606C21" w:rsidRDefault="00606C21"/>
    <w:p w14:paraId="34EA66D4" w14:textId="77777777" w:rsidR="00606C21" w:rsidRDefault="00606C21"/>
    <w:p w14:paraId="34EA66D5" w14:textId="77777777" w:rsidR="00606C21" w:rsidRDefault="00606C21"/>
    <w:p w14:paraId="34EA66D6" w14:textId="77777777" w:rsidR="00606C21" w:rsidRDefault="00606C21"/>
    <w:p w14:paraId="34EA66D7" w14:textId="77777777" w:rsidR="00606C21" w:rsidRDefault="00606C21"/>
    <w:p w14:paraId="34EA66D8" w14:textId="77777777" w:rsidR="00606C21" w:rsidRDefault="00606C21"/>
    <w:p w14:paraId="34EA66D9" w14:textId="77777777" w:rsidR="00606C21" w:rsidRDefault="00606C21"/>
    <w:p w14:paraId="34EA66DA" w14:textId="77777777" w:rsidR="00606C21" w:rsidRDefault="00606C21"/>
    <w:p w14:paraId="34EA66DB" w14:textId="77777777" w:rsidR="00606C21" w:rsidRDefault="00606C21"/>
    <w:p w14:paraId="34EA66DC" w14:textId="77777777" w:rsidR="00606C21" w:rsidRDefault="00606C21"/>
    <w:p w14:paraId="34EA66DD" w14:textId="77777777" w:rsidR="00606C21" w:rsidRDefault="00606C21"/>
    <w:p w14:paraId="34EA66DE" w14:textId="77777777" w:rsidR="00606C21" w:rsidRDefault="00606C21"/>
    <w:p w14:paraId="34EA66DF" w14:textId="77777777" w:rsidR="00606C21" w:rsidRDefault="00606C21"/>
    <w:p w14:paraId="34EA66E0" w14:textId="77777777" w:rsidR="00606C21" w:rsidRDefault="00606C21"/>
    <w:p w14:paraId="34EA66E1" w14:textId="77777777" w:rsidR="00606C21" w:rsidRDefault="00606C21"/>
    <w:p w14:paraId="34EA66E2" w14:textId="77777777" w:rsidR="00606C21" w:rsidRDefault="00606C21"/>
    <w:p w14:paraId="34EA66E3" w14:textId="77777777" w:rsidR="00606C21" w:rsidRDefault="00606C21"/>
    <w:p w14:paraId="34EA66E4" w14:textId="77777777" w:rsidR="00606C21" w:rsidRDefault="00606C21"/>
    <w:p w14:paraId="34EA66E5" w14:textId="77777777" w:rsidR="00606C21" w:rsidRDefault="00606C21"/>
    <w:sectPr w:rsidR="00606C21">
      <w:pgSz w:w="16838" w:h="11906" w:orient="landscape"/>
      <w:pgMar w:top="851" w:right="851" w:bottom="851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EA642D" w14:textId="77777777" w:rsidR="002F6619" w:rsidRDefault="002F6619">
      <w:pPr>
        <w:spacing w:after="0" w:line="240" w:lineRule="auto"/>
      </w:pPr>
      <w:r>
        <w:separator/>
      </w:r>
    </w:p>
  </w:endnote>
  <w:endnote w:type="continuationSeparator" w:id="0">
    <w:p w14:paraId="34EA642F" w14:textId="77777777" w:rsidR="002F6619" w:rsidRDefault="002F6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A6429" w14:textId="77777777" w:rsidR="002F6619" w:rsidRDefault="002F661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4EA642B" w14:textId="77777777" w:rsidR="002F6619" w:rsidRDefault="002F66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06C21"/>
    <w:rsid w:val="002F6619"/>
    <w:rsid w:val="0060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4EA63F6"/>
  <w15:docId w15:val="{E62A095D-F841-4288-B8FA-4D664197C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kern w:val="3"/>
        <w:sz w:val="24"/>
        <w:szCs w:val="24"/>
        <w:lang w:val="en-GB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Jones</dc:creator>
  <dc:description/>
  <cp:lastModifiedBy>Catherine Jones</cp:lastModifiedBy>
  <cp:revision>2</cp:revision>
  <dcterms:created xsi:type="dcterms:W3CDTF">2024-03-05T09:31:00Z</dcterms:created>
  <dcterms:modified xsi:type="dcterms:W3CDTF">2024-03-05T09:31:00Z</dcterms:modified>
</cp:coreProperties>
</file>