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bookmarkStart w:id="1" w:name="statement" w:displacedByCustomXml="next"/>
    <w:bookmarkStart w:id="2" w:name="statment" w:displacedByCustomXml="next"/>
    <w:sdt>
      <w:sdtPr>
        <w:id w:val="-117942590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b/>
          <w:sz w:val="28"/>
        </w:rPr>
      </w:sdtEndPr>
      <w:sdtContent>
        <w:p w14:paraId="42D36F58" w14:textId="1644EA44" w:rsidR="00B7337A" w:rsidRDefault="00B7337A" w:rsidP="007B47CC"/>
        <w:p w14:paraId="446351DE" w14:textId="3D917DBD" w:rsidR="00B7337A" w:rsidRDefault="00B7337A" w:rsidP="00350D5C">
          <w:pPr>
            <w:rPr>
              <w:rFonts w:cs="Arial"/>
              <w:noProof/>
            </w:rPr>
          </w:pPr>
        </w:p>
        <w:p w14:paraId="314895C1" w14:textId="3A0C6EEA" w:rsidR="00B7337A" w:rsidRDefault="009E398E" w:rsidP="007B47CC">
          <w:r w:rsidRPr="000B347C">
            <w:rPr>
              <w:rFonts w:cs="Arial"/>
              <w:b/>
              <w:noProof/>
              <w:color w:val="000000" w:themeColor="text1"/>
              <w:sz w:val="32"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719168" behindDoc="0" locked="0" layoutInCell="1" allowOverlap="1" wp14:anchorId="7668660B" wp14:editId="7C4FB863">
                    <wp:simplePos x="0" y="0"/>
                    <wp:positionH relativeFrom="column">
                      <wp:posOffset>-38100</wp:posOffset>
                    </wp:positionH>
                    <wp:positionV relativeFrom="paragraph">
                      <wp:posOffset>240030</wp:posOffset>
                    </wp:positionV>
                    <wp:extent cx="5943600" cy="95250"/>
                    <wp:effectExtent l="0" t="0" r="0" b="0"/>
                    <wp:wrapSquare wrapText="bothSides"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0"/>
                              <a:ext cx="5943600" cy="95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C175EE" w14:textId="77777777" w:rsidR="00B7337A" w:rsidRDefault="00B7337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68660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pt;margin-top:18.9pt;width:468pt;height:7.5pt;flip:y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" stroked="f">
                    <v:textbox>
                      <w:txbxContent>
                        <w:p w14:paraId="38C175EE" w14:textId="77777777" w:rsidR="00B7337A" w:rsidRDefault="00B7337A"/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48A5DA5D" w14:textId="5527AF8C" w:rsidR="00B7337A" w:rsidRDefault="009E398E" w:rsidP="007B47CC">
          <w:r w:rsidRPr="00AB2EC0">
            <w:rPr>
              <w:b/>
              <w:noProof/>
              <w:sz w:val="72"/>
              <w:lang w:eastAsia="en-GB"/>
            </w:rPr>
            <w:drawing>
              <wp:inline distT="0" distB="0" distL="0" distR="0" wp14:anchorId="6E866C57" wp14:editId="35F747AF">
                <wp:extent cx="3533775" cy="952500"/>
                <wp:effectExtent l="0" t="0" r="9525" b="0"/>
                <wp:docPr id="2" name="Picture 2" descr="Bluegate Field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luegate Field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37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6AF6D7" w14:textId="408C58A4" w:rsidR="009E398E" w:rsidRDefault="009E398E" w:rsidP="007B47CC"/>
        <w:p w14:paraId="633170CE" w14:textId="29A24C34" w:rsidR="009E398E" w:rsidRDefault="009E398E" w:rsidP="007B47CC"/>
        <w:p w14:paraId="6B210C44" w14:textId="77777777" w:rsidR="009E398E" w:rsidRDefault="009E398E" w:rsidP="007B47CC"/>
        <w:p w14:paraId="1DB7060B" w14:textId="285EE0FD" w:rsidR="00B7337A" w:rsidRDefault="00B7337A" w:rsidP="006C756F">
          <w:pPr>
            <w:rPr>
              <w:rFonts w:cs="Arial"/>
              <w:b/>
              <w:color w:val="000000" w:themeColor="text1"/>
              <w:sz w:val="32"/>
            </w:rPr>
          </w:pPr>
        </w:p>
        <w:p w14:paraId="6E6145C0" w14:textId="7B3E3F5E" w:rsidR="009E398E" w:rsidRDefault="009E398E" w:rsidP="009E398E">
          <w:pPr>
            <w:spacing w:after="200" w:line="276" w:lineRule="auto"/>
            <w:rPr>
              <w:rFonts w:asciiTheme="minorHAnsi" w:hAnsiTheme="minorHAnsi" w:cstheme="minorHAnsi"/>
              <w:b/>
              <w:sz w:val="28"/>
            </w:rPr>
          </w:pPr>
          <w:r w:rsidRPr="000B450B">
            <w:rPr>
              <w:rFonts w:cs="Arial"/>
              <w:noProof/>
              <w:sz w:val="24"/>
              <w:szCs w:val="24"/>
              <w:lang w:eastAsia="en-GB"/>
            </w:rPr>
            <mc:AlternateContent>
              <mc:Choice Requires="wps">
                <w:drawing>
                  <wp:anchor distT="36576" distB="36576" distL="36576" distR="36576" simplePos="0" relativeHeight="251708928" behindDoc="0" locked="0" layoutInCell="1" allowOverlap="1" wp14:anchorId="3E7C7ADD" wp14:editId="3154F571">
                    <wp:simplePos x="0" y="0"/>
                    <wp:positionH relativeFrom="column">
                      <wp:posOffset>95250</wp:posOffset>
                    </wp:positionH>
                    <wp:positionV relativeFrom="paragraph">
                      <wp:posOffset>304799</wp:posOffset>
                    </wp:positionV>
                    <wp:extent cx="47625" cy="45719"/>
                    <wp:effectExtent l="0" t="0" r="9525" b="0"/>
                    <wp:wrapNone/>
                    <wp:docPr id="28" name="Text Box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 flipV="1">
                              <a:off x="0" y="0"/>
                              <a:ext cx="47625" cy="45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34718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99FDFA" w14:textId="5C4848E3" w:rsidR="00B7337A" w:rsidRPr="00D62BBA" w:rsidRDefault="00B7337A" w:rsidP="007B47CC">
                                <w:pPr>
                                  <w:widowControl w:val="0"/>
                                  <w:rPr>
                                    <w:rFonts w:cs="Arial"/>
                                    <w:color w:val="FFFFFF" w:themeColor="background1"/>
                                    <w:sz w:val="24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7C7ADD" id="Text Box 28" o:spid="_x0000_s1027" type="#_x0000_t202" style="position:absolute;margin-left:7.5pt;margin-top:24pt;width:3.75pt;height:3.6pt;flip:x y;z-index:25170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" filled="f" fillcolor="#5b9bd5" stroked="f" strokecolor="#347186" strokeweight="2pt">
                    <v:textbox inset="2.88pt,2.88pt,2.88pt,2.88pt">
                      <w:txbxContent>
                        <w:p w14:paraId="5B99FDFA" w14:textId="5C4848E3" w:rsidR="00B7337A" w:rsidRPr="00D62BBA" w:rsidRDefault="00B7337A" w:rsidP="007B47CC">
                          <w:pPr>
                            <w:widowControl w:val="0"/>
                            <w:rPr>
                              <w:rFonts w:cs="Arial"/>
                              <w:color w:val="FFFFFF" w:themeColor="background1"/>
                              <w:sz w:val="24"/>
                              <w:szCs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28499109" w14:textId="49B7160C" w:rsidR="00B7337A" w:rsidRPr="009E398E" w:rsidRDefault="009E398E" w:rsidP="009E398E">
      <w:pPr>
        <w:spacing w:after="200" w:line="276" w:lineRule="auto"/>
        <w:rPr>
          <w:rFonts w:asciiTheme="minorHAnsi" w:hAnsiTheme="minorHAnsi" w:cstheme="minorHAnsi"/>
          <w:b/>
          <w:sz w:val="72"/>
        </w:rPr>
      </w:pPr>
      <w:r>
        <w:rPr>
          <w:rFonts w:asciiTheme="minorHAnsi" w:hAnsiTheme="minorHAnsi" w:cstheme="minorHAnsi"/>
          <w:b/>
          <w:color w:val="F8CA23" w:themeColor="accent5"/>
          <w:sz w:val="72"/>
        </w:rPr>
        <w:t xml:space="preserve">     </w:t>
      </w:r>
      <w:r w:rsidRPr="009E398E">
        <w:rPr>
          <w:rFonts w:asciiTheme="minorHAnsi" w:hAnsiTheme="minorHAnsi" w:cstheme="minorHAnsi"/>
          <w:b/>
          <w:sz w:val="72"/>
        </w:rPr>
        <w:t>Blue Gate Fields</w:t>
      </w:r>
    </w:p>
    <w:p w14:paraId="3F487995" w14:textId="7B68E020" w:rsidR="009E398E" w:rsidRPr="009E398E" w:rsidRDefault="009E398E" w:rsidP="009E398E">
      <w:pPr>
        <w:spacing w:after="200" w:line="276" w:lineRule="auto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72"/>
        </w:rPr>
        <w:t xml:space="preserve">        </w:t>
      </w:r>
      <w:r w:rsidRPr="009E398E">
        <w:rPr>
          <w:rFonts w:asciiTheme="minorHAnsi" w:hAnsiTheme="minorHAnsi" w:cstheme="minorHAnsi"/>
          <w:b/>
          <w:sz w:val="72"/>
        </w:rPr>
        <w:t>Infant School</w:t>
      </w:r>
    </w:p>
    <w:p w14:paraId="6DD881C9" w14:textId="73434BFA" w:rsidR="00B7337A" w:rsidRDefault="00B7337A" w:rsidP="00B7337A">
      <w:pPr>
        <w:spacing w:before="240"/>
        <w:jc w:val="center"/>
        <w:rPr>
          <w:rFonts w:asciiTheme="minorHAnsi" w:hAnsiTheme="minorHAnsi" w:cstheme="minorHAnsi"/>
          <w:b/>
          <w:color w:val="F8CA23" w:themeColor="accent5"/>
          <w:sz w:val="72"/>
          <w:u w:val="single"/>
        </w:rPr>
      </w:pPr>
    </w:p>
    <w:p w14:paraId="31EDB290" w14:textId="3FC2E1B9" w:rsidR="00B7337A" w:rsidRPr="00B7337A" w:rsidRDefault="009E398E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  <w:r w:rsidRPr="000B450B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8864" behindDoc="0" locked="0" layoutInCell="1" allowOverlap="1" wp14:anchorId="38AC372B" wp14:editId="73E472A9">
                <wp:simplePos x="0" y="0"/>
                <wp:positionH relativeFrom="column">
                  <wp:posOffset>230506</wp:posOffset>
                </wp:positionH>
                <wp:positionV relativeFrom="paragraph">
                  <wp:posOffset>1711959</wp:posOffset>
                </wp:positionV>
                <wp:extent cx="45719" cy="86995"/>
                <wp:effectExtent l="0" t="0" r="0" b="825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15AB41" w14:textId="0001C7D9" w:rsidR="00B7337A" w:rsidRPr="00B7337A" w:rsidRDefault="00B7337A" w:rsidP="000B347C">
                            <w:pPr>
                              <w:widowControl w:val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372B" id="Text Box 31" o:spid="_x0000_s1028" type="#_x0000_t202" style="position:absolute;left:0;text-align:left;margin-left:18.15pt;margin-top:134.8pt;width:3.6pt;height:6.85pt;flip:x y;z-index:251748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" filled="f" fillcolor="#5b9bd5" stroked="f" strokecolor="black [0]" strokeweight="2pt">
                <v:textbox inset="2.88pt,2.88pt,2.88pt,2.88pt">
                  <w:txbxContent>
                    <w:p w14:paraId="2415AB41" w14:textId="0001C7D9" w:rsidR="00B7337A" w:rsidRPr="00B7337A" w:rsidRDefault="00B7337A" w:rsidP="000B347C">
                      <w:pPr>
                        <w:widowControl w:val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37A" w:rsidRPr="00B7337A">
        <w:rPr>
          <w:rFonts w:asciiTheme="minorHAnsi" w:hAnsiTheme="minorHAnsi" w:cstheme="minorHAnsi"/>
          <w:sz w:val="72"/>
        </w:rPr>
        <w:t>Child-Friendly Anti-Bu</w:t>
      </w:r>
      <w:r>
        <w:rPr>
          <w:rFonts w:asciiTheme="minorHAnsi" w:hAnsiTheme="minorHAnsi" w:cstheme="minorHAnsi"/>
          <w:sz w:val="72"/>
        </w:rPr>
        <w:t>llying Policy: Feeling Safe and</w:t>
      </w:r>
      <w:r w:rsidR="00D1781F">
        <w:rPr>
          <w:rFonts w:asciiTheme="minorHAnsi" w:hAnsiTheme="minorHAnsi" w:cstheme="minorHAnsi"/>
          <w:sz w:val="72"/>
        </w:rPr>
        <w:t xml:space="preserve"> </w:t>
      </w:r>
      <w:r w:rsidR="00B7337A" w:rsidRPr="00B7337A">
        <w:rPr>
          <w:rFonts w:asciiTheme="minorHAnsi" w:hAnsiTheme="minorHAnsi" w:cstheme="minorHAnsi"/>
          <w:sz w:val="72"/>
        </w:rPr>
        <w:t>Happy at School</w:t>
      </w:r>
    </w:p>
    <w:p w14:paraId="29737CAD" w14:textId="6E77DE09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9A05538" w14:textId="677069DB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11D670F6" w14:textId="607E98C3" w:rsidR="00B7337A" w:rsidRDefault="009E398E" w:rsidP="00064877">
      <w:pPr>
        <w:rPr>
          <w:rFonts w:asciiTheme="minorHAnsi" w:hAnsiTheme="minorHAnsi" w:cstheme="minorHAnsi"/>
          <w:b/>
          <w:sz w:val="28"/>
        </w:rPr>
      </w:pPr>
      <w:r w:rsidRPr="00102095">
        <w:rPr>
          <w:rFonts w:cs="Arial"/>
          <w:b/>
          <w:noProof/>
          <w:color w:val="004251"/>
          <w:lang w:eastAsia="en-GB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3BAC4C8" wp14:editId="0D14A83C">
                <wp:simplePos x="0" y="0"/>
                <wp:positionH relativeFrom="column">
                  <wp:posOffset>5739765</wp:posOffset>
                </wp:positionH>
                <wp:positionV relativeFrom="paragraph">
                  <wp:posOffset>29210</wp:posOffset>
                </wp:positionV>
                <wp:extent cx="98425" cy="4508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84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C3544" w14:textId="23AC47EE" w:rsidR="00B7337A" w:rsidRPr="00B7337A" w:rsidRDefault="009E398E" w:rsidP="007B47C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4251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4251"/>
                              </w:rPr>
                              <w:t>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C4C8" id="_x0000_s1029" type="#_x0000_t202" style="position:absolute;margin-left:451.95pt;margin-top:2.3pt;width:7.75pt;height:3.55pt;flip:x y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" stroked="f">
                <v:textbox>
                  <w:txbxContent>
                    <w:p w14:paraId="622C3544" w14:textId="23AC47EE" w:rsidR="00B7337A" w:rsidRPr="00B7337A" w:rsidRDefault="009E398E" w:rsidP="007B47CC">
                      <w:pPr>
                        <w:jc w:val="right"/>
                        <w:rPr>
                          <w:rFonts w:ascii="Arial" w:hAnsi="Arial" w:cs="Arial"/>
                          <w:b/>
                          <w:color w:val="004251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004251"/>
                        </w:rPr>
                        <w:t>w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02095">
        <w:rPr>
          <w:rFonts w:cs="Arial"/>
          <w:b/>
          <w:noProof/>
          <w:color w:val="004251"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9E2BBFF" wp14:editId="73B7553E">
                <wp:simplePos x="0" y="0"/>
                <wp:positionH relativeFrom="column">
                  <wp:posOffset>-38100</wp:posOffset>
                </wp:positionH>
                <wp:positionV relativeFrom="paragraph">
                  <wp:posOffset>128270</wp:posOffset>
                </wp:positionV>
                <wp:extent cx="47625" cy="45085"/>
                <wp:effectExtent l="0" t="0" r="952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FA3E0" w14:textId="7285516D" w:rsidR="00B7337A" w:rsidRPr="00B7337A" w:rsidRDefault="00B7337A" w:rsidP="007B47CC">
                            <w:pPr>
                              <w:rPr>
                                <w:rFonts w:ascii="Arial" w:hAnsi="Arial" w:cs="Arial"/>
                                <w:b/>
                                <w:color w:val="FFD006"/>
                                <w:u w:val="single" w:color="FFD0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BBFF" id="_x0000_s1030" type="#_x0000_t202" style="position:absolute;margin-left:-3pt;margin-top:10.1pt;width:3.75pt;height:3.5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" stroked="f">
                <v:textbox>
                  <w:txbxContent>
                    <w:p w14:paraId="20EFA3E0" w14:textId="7285516D" w:rsidR="00B7337A" w:rsidRPr="00B7337A" w:rsidRDefault="00B7337A" w:rsidP="007B47CC">
                      <w:pPr>
                        <w:rPr>
                          <w:rFonts w:ascii="Arial" w:hAnsi="Arial" w:cs="Arial"/>
                          <w:b/>
                          <w:color w:val="FFD006"/>
                          <w:u w:val="single" w:color="FFD00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4865DA" w14:textId="54C2ECE6" w:rsidR="00B7337A" w:rsidRDefault="009E398E" w:rsidP="00064877">
      <w:pPr>
        <w:rPr>
          <w:rFonts w:asciiTheme="minorHAnsi" w:hAnsiTheme="minorHAnsi" w:cstheme="minorHAnsi"/>
          <w:b/>
          <w:sz w:val="28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6D59BFF" wp14:editId="10AD7057">
                <wp:simplePos x="0" y="0"/>
                <wp:positionH relativeFrom="column">
                  <wp:posOffset>-19050</wp:posOffset>
                </wp:positionH>
                <wp:positionV relativeFrom="paragraph">
                  <wp:posOffset>56514</wp:posOffset>
                </wp:positionV>
                <wp:extent cx="45719" cy="45719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6A4B4" w14:textId="77777777" w:rsidR="00B7337A" w:rsidRDefault="00B73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9BFF" id="Text Box 30" o:spid="_x0000_s1031" type="#_x0000_t202" style="position:absolute;margin-left:-1.5pt;margin-top:4.45pt;width:3.6pt;height:3.6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" fillcolor="white [3201]" stroked="f" strokeweight=".5pt">
                <v:textbox>
                  <w:txbxContent>
                    <w:p w14:paraId="2B96A4B4" w14:textId="77777777" w:rsidR="00B7337A" w:rsidRDefault="00B7337A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28"/>
        </w:rPr>
        <w:t xml:space="preserve">               This policy is the responsibility of the HT</w:t>
      </w:r>
    </w:p>
    <w:p w14:paraId="26F1B220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EFE1361" w14:textId="5316B7DB" w:rsidR="00B7337A" w:rsidRDefault="009E398E" w:rsidP="00064877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                                Agreed November 2021</w:t>
      </w:r>
    </w:p>
    <w:p w14:paraId="29982653" w14:textId="53842A2B" w:rsidR="009E398E" w:rsidRDefault="009E398E" w:rsidP="00064877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ab/>
      </w:r>
      <w:r>
        <w:rPr>
          <w:rFonts w:asciiTheme="minorHAnsi" w:hAnsiTheme="minorHAnsi" w:cstheme="minorHAnsi"/>
          <w:b/>
          <w:sz w:val="28"/>
        </w:rPr>
        <w:tab/>
      </w:r>
      <w:r>
        <w:rPr>
          <w:rFonts w:asciiTheme="minorHAnsi" w:hAnsiTheme="minorHAnsi" w:cstheme="minorHAnsi"/>
          <w:b/>
          <w:sz w:val="28"/>
        </w:rPr>
        <w:tab/>
        <w:t xml:space="preserve">    Review November 2023</w:t>
      </w:r>
    </w:p>
    <w:p w14:paraId="5C1608FA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1A06D9C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A135951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13049550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1FBA3C1C" w14:textId="78BE18D8" w:rsidR="00796B8B" w:rsidRDefault="00EC1B13" w:rsidP="00064877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lastRenderedPageBreak/>
        <w:t>Contents</w:t>
      </w:r>
    </w:p>
    <w:p w14:paraId="46A0C102" w14:textId="77777777" w:rsidR="00064877" w:rsidRDefault="00064877" w:rsidP="00064877">
      <w:pPr>
        <w:pStyle w:val="Heading2"/>
        <w:numPr>
          <w:ilvl w:val="0"/>
          <w:numId w:val="0"/>
        </w:numPr>
        <w:jc w:val="both"/>
        <w:rPr>
          <w:sz w:val="20"/>
        </w:rPr>
      </w:pPr>
    </w:p>
    <w:p w14:paraId="20194478" w14:textId="6157AAB3" w:rsidR="00796B8B" w:rsidRPr="00854E35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fldChar w:fldCharType="begin"/>
      </w:r>
      <w:r>
        <w:rPr>
          <w:rFonts w:asciiTheme="minorHAnsi" w:hAnsiTheme="minorHAnsi" w:cstheme="minorHAnsi"/>
          <w:sz w:val="22"/>
          <w:szCs w:val="22"/>
        </w:rPr>
        <w:instrText xml:space="preserve"> HYPERLINK  \l "_Feeling_safe_and" </w:instrText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="009F2F85" w:rsidRPr="00854E35">
        <w:rPr>
          <w:rStyle w:val="Hyperlink"/>
          <w:rFonts w:asciiTheme="minorHAnsi" w:hAnsiTheme="minorHAnsi" w:cstheme="minorHAnsi"/>
          <w:sz w:val="22"/>
          <w:szCs w:val="22"/>
        </w:rPr>
        <w:t>Feeling safe and happy at school</w:t>
      </w:r>
    </w:p>
    <w:p w14:paraId="046461CD" w14:textId="2FF40AA7" w:rsidR="009F2F85" w:rsidRDefault="00854E35" w:rsidP="009F2F85">
      <w:pPr>
        <w:pStyle w:val="ListParagraph"/>
        <w:numPr>
          <w:ilvl w:val="0"/>
          <w:numId w:val="30"/>
        </w:numPr>
      </w:pPr>
      <w:r>
        <w:rPr>
          <w:rFonts w:cstheme="minorHAnsi"/>
        </w:rPr>
        <w:fldChar w:fldCharType="end"/>
      </w:r>
      <w:hyperlink w:anchor="B" w:history="1">
        <w:r w:rsidR="009F2F85" w:rsidRPr="009F2F85">
          <w:rPr>
            <w:rStyle w:val="Hyperlink"/>
          </w:rPr>
          <w:t>What is bullying?</w:t>
        </w:r>
      </w:hyperlink>
    </w:p>
    <w:p w14:paraId="1A089D69" w14:textId="02E84DA9" w:rsidR="009F2F85" w:rsidRDefault="00930B3D" w:rsidP="009F2F85">
      <w:pPr>
        <w:pStyle w:val="ListParagraph"/>
        <w:numPr>
          <w:ilvl w:val="0"/>
          <w:numId w:val="30"/>
        </w:numPr>
      </w:pPr>
      <w:hyperlink w:anchor="C" w:history="1">
        <w:r w:rsidR="00F53C19" w:rsidRPr="00F53C19">
          <w:rPr>
            <w:rStyle w:val="Hyperlink"/>
          </w:rPr>
          <w:t>Types of bullying</w:t>
        </w:r>
      </w:hyperlink>
    </w:p>
    <w:p w14:paraId="578B97DD" w14:textId="77777777" w:rsidR="009F2F85" w:rsidRDefault="00930B3D" w:rsidP="009F2F85">
      <w:pPr>
        <w:pStyle w:val="ListParagraph"/>
        <w:numPr>
          <w:ilvl w:val="0"/>
          <w:numId w:val="30"/>
        </w:numPr>
      </w:pPr>
      <w:hyperlink w:anchor="D" w:history="1">
        <w:r w:rsidR="009F2F85" w:rsidRPr="009F2F85">
          <w:rPr>
            <w:rStyle w:val="Hyperlink"/>
          </w:rPr>
          <w:t>What should I do if I am being bullied?</w:t>
        </w:r>
      </w:hyperlink>
    </w:p>
    <w:p w14:paraId="214DE782" w14:textId="77777777" w:rsidR="009F2F85" w:rsidRDefault="00930B3D" w:rsidP="009F2F85">
      <w:pPr>
        <w:pStyle w:val="ListParagraph"/>
        <w:numPr>
          <w:ilvl w:val="0"/>
          <w:numId w:val="30"/>
        </w:numPr>
      </w:pPr>
      <w:hyperlink w:anchor="E" w:history="1">
        <w:r w:rsidR="009F2F85" w:rsidRPr="009F2F85">
          <w:rPr>
            <w:rStyle w:val="Hyperlink"/>
          </w:rPr>
          <w:t>What should I do if I see someone else being bullied?</w:t>
        </w:r>
      </w:hyperlink>
    </w:p>
    <w:p w14:paraId="44B7211F" w14:textId="77777777" w:rsidR="009F2F85" w:rsidRDefault="00930B3D" w:rsidP="009F2F85">
      <w:pPr>
        <w:pStyle w:val="ListParagraph"/>
        <w:numPr>
          <w:ilvl w:val="0"/>
          <w:numId w:val="30"/>
        </w:numPr>
      </w:pPr>
      <w:hyperlink w:anchor="F" w:history="1">
        <w:r w:rsidR="009F2F85" w:rsidRPr="009F2F85">
          <w:rPr>
            <w:rStyle w:val="Hyperlink"/>
          </w:rPr>
          <w:t>Who can I talk to?</w:t>
        </w:r>
      </w:hyperlink>
    </w:p>
    <w:p w14:paraId="407E7342" w14:textId="77777777" w:rsidR="009F2F85" w:rsidRPr="009F2F85" w:rsidRDefault="00930B3D" w:rsidP="009F2F85">
      <w:pPr>
        <w:pStyle w:val="ListParagraph"/>
        <w:numPr>
          <w:ilvl w:val="0"/>
          <w:numId w:val="30"/>
        </w:numPr>
      </w:pPr>
      <w:hyperlink w:anchor="G" w:history="1">
        <w:r w:rsidR="009F2F85" w:rsidRPr="009F2F85">
          <w:rPr>
            <w:rStyle w:val="Hyperlink"/>
          </w:rPr>
          <w:t>How can I help stop bullying from happening?</w:t>
        </w:r>
      </w:hyperlink>
    </w:p>
    <w:p w14:paraId="4E18926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FB4603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5DB002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DA2D063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A211A1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2F3B48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A62AC9D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684D4A2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70DE1D4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415D8C7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252A15B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5A9116D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B269A9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304595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8E3F59C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C523272" w14:textId="77777777" w:rsidR="008E1ACB" w:rsidRPr="008E1ACB" w:rsidRDefault="008E1ACB" w:rsidP="008E1ACB"/>
    <w:p w14:paraId="186611E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EC9F0F6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bookmarkEnd w:id="2"/>
    <w:bookmarkEnd w:id="1"/>
    <w:p w14:paraId="442DD4A0" w14:textId="77777777" w:rsidR="0055675B" w:rsidRPr="004A73EB" w:rsidRDefault="0055675B" w:rsidP="0068728F">
      <w:pPr>
        <w:jc w:val="both"/>
        <w:rPr>
          <w:sz w:val="2"/>
        </w:rPr>
      </w:pPr>
    </w:p>
    <w:p w14:paraId="2D42CE00" w14:textId="77777777" w:rsidR="00D77A53" w:rsidRDefault="00D77A53" w:rsidP="0068728F">
      <w:pPr>
        <w:spacing w:line="360" w:lineRule="auto"/>
        <w:ind w:left="417"/>
        <w:jc w:val="both"/>
      </w:pPr>
    </w:p>
    <w:p w14:paraId="76E5A19A" w14:textId="77777777" w:rsidR="00D77A53" w:rsidRDefault="00D77A53" w:rsidP="0068728F">
      <w:pPr>
        <w:spacing w:line="360" w:lineRule="auto"/>
        <w:ind w:left="417"/>
        <w:jc w:val="both"/>
      </w:pPr>
    </w:p>
    <w:p w14:paraId="62757559" w14:textId="77777777" w:rsidR="00D77A53" w:rsidRDefault="00D77A53" w:rsidP="0068728F">
      <w:pPr>
        <w:spacing w:line="360" w:lineRule="auto"/>
        <w:ind w:left="417"/>
        <w:jc w:val="both"/>
      </w:pPr>
    </w:p>
    <w:p w14:paraId="4F23C075" w14:textId="77777777" w:rsidR="00D77A53" w:rsidRDefault="00D77A53" w:rsidP="0068728F">
      <w:pPr>
        <w:spacing w:line="360" w:lineRule="auto"/>
        <w:ind w:left="417"/>
        <w:jc w:val="both"/>
      </w:pPr>
    </w:p>
    <w:p w14:paraId="299B1C47" w14:textId="77777777" w:rsidR="00895BF7" w:rsidRDefault="00895BF7" w:rsidP="00895BF7">
      <w:pPr>
        <w:spacing w:line="360" w:lineRule="auto"/>
        <w:jc w:val="both"/>
      </w:pPr>
    </w:p>
    <w:p w14:paraId="3E98861E" w14:textId="77777777" w:rsidR="00B65E42" w:rsidRDefault="00B65E42" w:rsidP="00895BF7">
      <w:pPr>
        <w:spacing w:line="360" w:lineRule="auto"/>
        <w:jc w:val="both"/>
      </w:pPr>
    </w:p>
    <w:p w14:paraId="7C5DFAD2" w14:textId="77777777" w:rsidR="009F2F85" w:rsidRDefault="009F2F85" w:rsidP="00895BF7">
      <w:pPr>
        <w:spacing w:line="360" w:lineRule="auto"/>
        <w:jc w:val="both"/>
      </w:pPr>
    </w:p>
    <w:p w14:paraId="3C6C46E5" w14:textId="150C7BA9" w:rsidR="00064877" w:rsidRDefault="00A20F34" w:rsidP="00895BF7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bookmarkStart w:id="3" w:name="A"/>
      <w:r>
        <w:rPr>
          <w:rFonts w:asciiTheme="minorHAnsi" w:hAnsiTheme="minorHAnsi" w:cstheme="minorHAnsi"/>
          <w:b/>
          <w:sz w:val="28"/>
        </w:rPr>
        <w:t xml:space="preserve"> </w:t>
      </w:r>
    </w:p>
    <w:p w14:paraId="20E89BBB" w14:textId="77777777" w:rsidR="00EC1B13" w:rsidRPr="00854E35" w:rsidRDefault="00EC1B13" w:rsidP="00854E35">
      <w:pPr>
        <w:pStyle w:val="Heading2"/>
        <w:numPr>
          <w:ilvl w:val="0"/>
          <w:numId w:val="0"/>
        </w:numPr>
        <w:ind w:left="576" w:hanging="576"/>
        <w:rPr>
          <w:b/>
        </w:rPr>
      </w:pPr>
      <w:bookmarkStart w:id="4" w:name="_Feeling_safe_and"/>
      <w:bookmarkEnd w:id="4"/>
      <w:r w:rsidRPr="00854E35">
        <w:rPr>
          <w:b/>
        </w:rPr>
        <w:lastRenderedPageBreak/>
        <w:t>Feeling safe and happy at school</w:t>
      </w:r>
    </w:p>
    <w:bookmarkEnd w:id="3"/>
    <w:p w14:paraId="16AB14ED" w14:textId="58E2ED7A" w:rsidR="00C624A4" w:rsidRDefault="009E398E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</w:rPr>
        <w:t>At Blue Gate Field Infants</w:t>
      </w:r>
      <w:r w:rsidR="00E039A9" w:rsidRPr="00E039A9">
        <w:rPr>
          <w:rFonts w:asciiTheme="minorHAnsi" w:hAnsiTheme="minorHAnsi" w:cstheme="minorHAnsi"/>
          <w:color w:val="000000" w:themeColor="text2"/>
        </w:rPr>
        <w:t>,</w:t>
      </w:r>
      <w:r w:rsidR="00E039A9">
        <w:rPr>
          <w:rFonts w:asciiTheme="minorHAnsi" w:hAnsiTheme="minorHAnsi" w:cstheme="minorHAnsi"/>
          <w:color w:val="000000" w:themeColor="text2"/>
        </w:rPr>
        <w:t xml:space="preserve"> we want to make sure that you feel looked after, safe and happy when you are in and out of school.</w:t>
      </w:r>
    </w:p>
    <w:p w14:paraId="3C4E8038" w14:textId="77777777" w:rsidR="00064877" w:rsidRDefault="00064877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2A99C00F" w14:textId="77777777" w:rsidR="00064877" w:rsidRPr="00064877" w:rsidRDefault="00064877" w:rsidP="00064877">
      <w:pPr>
        <w:jc w:val="both"/>
        <w:rPr>
          <w:rFonts w:asciiTheme="majorHAnsi" w:hAnsiTheme="majorHAnsi" w:cstheme="majorHAnsi"/>
          <w:color w:val="000000" w:themeColor="text2"/>
        </w:rPr>
      </w:pPr>
      <w:r w:rsidRPr="0035195A">
        <w:rPr>
          <w:rFonts w:asciiTheme="majorHAnsi" w:hAnsiTheme="majorHAnsi" w:cstheme="majorHAnsi"/>
          <w:color w:val="000000" w:themeColor="text2"/>
        </w:rPr>
        <w:t>Sometimes we don’t know if something bad is happening, so you need to tell us.</w:t>
      </w:r>
    </w:p>
    <w:p w14:paraId="6769BF83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5EE4EA0B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  <w:color w:val="000000" w:themeColor="text2"/>
        </w:rPr>
        <w:t xml:space="preserve">This policy looks at bullying, and what you can do when you feel you are being bullied, or </w:t>
      </w:r>
      <w:r w:rsidR="0035195A">
        <w:rPr>
          <w:rFonts w:asciiTheme="minorHAnsi" w:hAnsiTheme="minorHAnsi" w:cstheme="minorHAnsi"/>
          <w:color w:val="000000" w:themeColor="text2"/>
        </w:rPr>
        <w:t xml:space="preserve">when </w:t>
      </w:r>
      <w:r>
        <w:rPr>
          <w:rFonts w:asciiTheme="minorHAnsi" w:hAnsiTheme="minorHAnsi" w:cstheme="minorHAnsi"/>
          <w:color w:val="000000" w:themeColor="text2"/>
        </w:rPr>
        <w:t>you notice someone else being bullied.</w:t>
      </w:r>
    </w:p>
    <w:p w14:paraId="0EF37F97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2E72844C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  <w:color w:val="000000" w:themeColor="text2"/>
        </w:rPr>
        <w:t>We can help you by:</w:t>
      </w:r>
    </w:p>
    <w:p w14:paraId="7A4A132D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06CE8EB3" w14:textId="77777777" w:rsidR="00E039A9" w:rsidRPr="00E039A9" w:rsidRDefault="00E039A9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F8CA23" w:themeColor="accent5"/>
        </w:rPr>
      </w:pPr>
      <w:r w:rsidRPr="00E039A9">
        <w:rPr>
          <w:rFonts w:cstheme="minorHAnsi"/>
          <w:color w:val="000000" w:themeColor="text2"/>
        </w:rPr>
        <w:t>Helping you to know what bullying is</w:t>
      </w:r>
      <w:r w:rsidR="00E1293E">
        <w:rPr>
          <w:rFonts w:cstheme="minorHAnsi"/>
          <w:color w:val="000000" w:themeColor="text2"/>
        </w:rPr>
        <w:t>.</w:t>
      </w:r>
    </w:p>
    <w:p w14:paraId="3D452B7D" w14:textId="77777777" w:rsidR="00E039A9" w:rsidRPr="0035195A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 w:themeColor="text2"/>
        </w:rPr>
      </w:pPr>
      <w:r w:rsidRPr="0035195A">
        <w:rPr>
          <w:rFonts w:cstheme="minorHAnsi"/>
          <w:color w:val="000000" w:themeColor="text2"/>
        </w:rPr>
        <w:t xml:space="preserve">Teaching you what to do </w:t>
      </w:r>
      <w:r>
        <w:rPr>
          <w:rFonts w:cstheme="minorHAnsi"/>
          <w:color w:val="000000" w:themeColor="text2"/>
        </w:rPr>
        <w:t>i</w:t>
      </w:r>
      <w:r w:rsidRPr="0035195A">
        <w:rPr>
          <w:rFonts w:cstheme="minorHAnsi"/>
          <w:color w:val="000000" w:themeColor="text2"/>
        </w:rPr>
        <w:t xml:space="preserve">f you feel like you are being bullied, or </w:t>
      </w:r>
      <w:r w:rsidR="00064877">
        <w:rPr>
          <w:rFonts w:cstheme="minorHAnsi"/>
          <w:color w:val="000000" w:themeColor="text2"/>
        </w:rPr>
        <w:t xml:space="preserve">if </w:t>
      </w:r>
      <w:r w:rsidRPr="0035195A">
        <w:rPr>
          <w:rFonts w:cstheme="minorHAnsi"/>
          <w:color w:val="000000" w:themeColor="text2"/>
        </w:rPr>
        <w:t>someone else is being bullied</w:t>
      </w:r>
      <w:r w:rsidR="00E1293E">
        <w:rPr>
          <w:rFonts w:cstheme="minorHAnsi"/>
          <w:color w:val="000000" w:themeColor="text2"/>
        </w:rPr>
        <w:t>.</w:t>
      </w:r>
    </w:p>
    <w:p w14:paraId="21A238AC" w14:textId="77777777" w:rsidR="0035195A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 w:themeColor="text2"/>
        </w:rPr>
      </w:pPr>
      <w:r w:rsidRPr="0035195A">
        <w:rPr>
          <w:rFonts w:cstheme="minorHAnsi"/>
          <w:color w:val="000000" w:themeColor="text2"/>
        </w:rPr>
        <w:t>Telling you names of grown-ups that you can speak to</w:t>
      </w:r>
      <w:r w:rsidR="00E1293E">
        <w:rPr>
          <w:rFonts w:cstheme="minorHAnsi"/>
          <w:color w:val="000000" w:themeColor="text2"/>
        </w:rPr>
        <w:t>.</w:t>
      </w:r>
    </w:p>
    <w:p w14:paraId="6764E54A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4BD3AA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A80BCD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6BFBD" w14:textId="77777777" w:rsidR="0035195A" w:rsidRPr="0035195A" w:rsidRDefault="00197D20" w:rsidP="0035195A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569664" behindDoc="1" locked="0" layoutInCell="1" allowOverlap="1" wp14:anchorId="6087130A" wp14:editId="38F24C29">
            <wp:simplePos x="0" y="0"/>
            <wp:positionH relativeFrom="column">
              <wp:posOffset>1038225</wp:posOffset>
            </wp:positionH>
            <wp:positionV relativeFrom="paragraph">
              <wp:posOffset>156845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6B9C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90F7B6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1FDEC7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56681F4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89441F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AB254E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670DF8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33C8A0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486E5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62B1EC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F497ED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937B7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5102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7A56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D60F49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tblpY="-3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2336"/>
        <w:gridCol w:w="843"/>
        <w:gridCol w:w="3120"/>
      </w:tblGrid>
      <w:tr w:rsidR="0035195A" w14:paraId="40969F37" w14:textId="77777777" w:rsidTr="0035195A">
        <w:trPr>
          <w:trHeight w:val="389"/>
        </w:trPr>
        <w:tc>
          <w:tcPr>
            <w:tcW w:w="9242" w:type="dxa"/>
            <w:gridSpan w:val="4"/>
            <w:vAlign w:val="center"/>
          </w:tcPr>
          <w:p w14:paraId="1B951014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Signed by:</w:t>
            </w:r>
          </w:p>
        </w:tc>
      </w:tr>
      <w:tr w:rsidR="0035195A" w14:paraId="31EC413E" w14:textId="77777777" w:rsidTr="0035195A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D66D38D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1CCEA882" w14:textId="77777777" w:rsidR="0035195A" w:rsidRPr="0035195A" w:rsidRDefault="0035195A" w:rsidP="0035195A">
            <w:pPr>
              <w:spacing w:after="60"/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proofErr w:type="spellStart"/>
            <w:r w:rsidRPr="0035195A">
              <w:rPr>
                <w:rFonts w:asciiTheme="majorHAnsi" w:hAnsiTheme="majorHAnsi" w:cstheme="majorHAnsi"/>
                <w:color w:val="000000" w:themeColor="text2"/>
              </w:rPr>
              <w:t>Headteacher</w:t>
            </w:r>
            <w:proofErr w:type="spellEnd"/>
          </w:p>
        </w:tc>
        <w:tc>
          <w:tcPr>
            <w:tcW w:w="846" w:type="dxa"/>
            <w:vAlign w:val="bottom"/>
          </w:tcPr>
          <w:p w14:paraId="3F234670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47520DE7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</w:tr>
      <w:tr w:rsidR="0035195A" w14:paraId="2691101A" w14:textId="77777777" w:rsidTr="0035195A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4F8FB7B2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57870F24" w14:textId="77777777" w:rsidR="0035195A" w:rsidRPr="0035195A" w:rsidRDefault="0035195A" w:rsidP="0035195A">
            <w:pPr>
              <w:spacing w:after="60"/>
              <w:jc w:val="both"/>
              <w:rPr>
                <w:rFonts w:asciiTheme="majorHAnsi" w:hAnsiTheme="majorHAnsi" w:cstheme="majorHAnsi"/>
                <w:color w:val="000000" w:themeColor="text2"/>
                <w:highlight w:val="lightGray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735CABFF" w14:textId="77777777" w:rsidR="0035195A" w:rsidRPr="0035195A" w:rsidRDefault="0035195A" w:rsidP="0035195A">
            <w:pPr>
              <w:spacing w:line="276" w:lineRule="auto"/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453F4042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</w:tr>
    </w:tbl>
    <w:p w14:paraId="26236D0B" w14:textId="77777777" w:rsidR="0035195A" w:rsidRPr="0035195A" w:rsidRDefault="00371D5C" w:rsidP="00371D5C">
      <w:pPr>
        <w:ind w:left="720"/>
        <w:rPr>
          <w:rFonts w:asciiTheme="majorHAnsi" w:hAnsiTheme="majorHAnsi" w:cstheme="majorHAnsi"/>
          <w:b/>
          <w:sz w:val="28"/>
        </w:rPr>
      </w:pPr>
      <w:bookmarkStart w:id="5" w:name="B"/>
      <w:r w:rsidRPr="0035195A">
        <w:rPr>
          <w:rFonts w:eastAsiaTheme="minorEastAsia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570688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35195A">
        <w:rPr>
          <w:rFonts w:asciiTheme="majorHAnsi" w:hAnsiTheme="majorHAnsi" w:cstheme="majorHAnsi"/>
          <w:b/>
          <w:sz w:val="28"/>
        </w:rPr>
        <w:t>What is bullying?</w:t>
      </w:r>
      <w:bookmarkEnd w:id="5"/>
    </w:p>
    <w:p w14:paraId="381B104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4CEA29" w14:textId="77777777" w:rsidR="0035195A" w:rsidRDefault="00727A52" w:rsidP="0035195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bully is someone who </w:t>
      </w:r>
      <w:r w:rsidRPr="00727A52">
        <w:rPr>
          <w:rFonts w:asciiTheme="majorHAnsi" w:hAnsiTheme="majorHAnsi" w:cstheme="majorHAnsi"/>
          <w:b/>
        </w:rPr>
        <w:t>hurts</w:t>
      </w:r>
      <w:r>
        <w:rPr>
          <w:rFonts w:asciiTheme="majorHAnsi" w:hAnsiTheme="majorHAnsi" w:cstheme="majorHAnsi"/>
        </w:rPr>
        <w:t xml:space="preserve"> another person </w:t>
      </w:r>
      <w:r w:rsidRPr="00727A52">
        <w:rPr>
          <w:rFonts w:asciiTheme="majorHAnsi" w:hAnsiTheme="majorHAnsi" w:cstheme="majorHAnsi"/>
          <w:b/>
        </w:rPr>
        <w:t>more than once</w:t>
      </w:r>
      <w:r>
        <w:rPr>
          <w:rFonts w:asciiTheme="majorHAnsi" w:hAnsiTheme="majorHAnsi" w:cstheme="majorHAnsi"/>
        </w:rPr>
        <w:t xml:space="preserve">, by using behaviour which is meant to </w:t>
      </w:r>
      <w:r w:rsidRPr="00727A52">
        <w:rPr>
          <w:rFonts w:asciiTheme="majorHAnsi" w:hAnsiTheme="majorHAnsi" w:cstheme="majorHAnsi"/>
          <w:b/>
        </w:rPr>
        <w:t>scare</w:t>
      </w:r>
      <w:r>
        <w:rPr>
          <w:rFonts w:asciiTheme="majorHAnsi" w:hAnsiTheme="majorHAnsi" w:cstheme="majorHAnsi"/>
        </w:rPr>
        <w:t xml:space="preserve">, </w:t>
      </w:r>
      <w:r w:rsidRPr="00727A52">
        <w:rPr>
          <w:rFonts w:asciiTheme="majorHAnsi" w:hAnsiTheme="majorHAnsi" w:cstheme="majorHAnsi"/>
          <w:b/>
        </w:rPr>
        <w:t>hurt</w:t>
      </w:r>
      <w:r>
        <w:rPr>
          <w:rFonts w:asciiTheme="majorHAnsi" w:hAnsiTheme="majorHAnsi" w:cstheme="majorHAnsi"/>
        </w:rPr>
        <w:t xml:space="preserve"> or </w:t>
      </w:r>
      <w:r w:rsidRPr="00727A52">
        <w:rPr>
          <w:rFonts w:asciiTheme="majorHAnsi" w:hAnsiTheme="majorHAnsi" w:cstheme="majorHAnsi"/>
          <w:b/>
        </w:rPr>
        <w:t>upset</w:t>
      </w:r>
      <w:r>
        <w:rPr>
          <w:rFonts w:asciiTheme="majorHAnsi" w:hAnsiTheme="majorHAnsi" w:cstheme="majorHAnsi"/>
        </w:rPr>
        <w:t xml:space="preserve"> that person.</w:t>
      </w:r>
    </w:p>
    <w:p w14:paraId="7EBFE35C" w14:textId="77777777" w:rsidR="00727A52" w:rsidRDefault="00727A52" w:rsidP="00727A52">
      <w:pPr>
        <w:rPr>
          <w:rFonts w:asciiTheme="majorHAnsi" w:hAnsiTheme="majorHAnsi" w:cstheme="majorHAnsi"/>
        </w:rPr>
      </w:pPr>
    </w:p>
    <w:p w14:paraId="228230AB" w14:textId="77777777" w:rsidR="00727A52" w:rsidRDefault="00371D5C" w:rsidP="00727A5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 our school, we use the word </w:t>
      </w:r>
      <w:r w:rsidRPr="00371D5C">
        <w:rPr>
          <w:rFonts w:asciiTheme="majorHAnsi" w:hAnsiTheme="majorHAnsi" w:cstheme="majorHAnsi"/>
          <w:b/>
        </w:rPr>
        <w:t>‘STOP’</w:t>
      </w:r>
      <w:r>
        <w:rPr>
          <w:rFonts w:asciiTheme="majorHAnsi" w:hAnsiTheme="majorHAnsi" w:cstheme="majorHAnsi"/>
        </w:rPr>
        <w:t xml:space="preserve"> to identify bullying:</w:t>
      </w:r>
    </w:p>
    <w:p w14:paraId="7791D2E1" w14:textId="77777777" w:rsidR="00197D20" w:rsidRDefault="00197D20" w:rsidP="00197D20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8D30C5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FF0000"/>
                <w:sz w:val="28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everal</w:t>
            </w:r>
            <w:proofErr w:type="spellEnd"/>
          </w:p>
        </w:tc>
      </w:tr>
      <w:tr w:rsidR="008D30C5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FFC000"/>
                <w:sz w:val="28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imes</w:t>
            </w:r>
            <w:proofErr w:type="spellEnd"/>
          </w:p>
        </w:tc>
      </w:tr>
      <w:tr w:rsidR="008D30C5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8D30C5" w:rsidRDefault="008D30C5" w:rsidP="008D30C5">
            <w:pPr>
              <w:rPr>
                <w:rFonts w:asciiTheme="majorHAnsi" w:hAnsiTheme="majorHAnsi" w:cstheme="majorHAnsi"/>
                <w:b/>
                <w:color w:val="00B050"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00B050"/>
                <w:sz w:val="28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n</w:t>
            </w:r>
          </w:p>
        </w:tc>
      </w:tr>
      <w:tr w:rsidR="008D30C5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0070C0"/>
                <w:sz w:val="28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urpose</w:t>
            </w:r>
            <w:proofErr w:type="spellEnd"/>
          </w:p>
        </w:tc>
      </w:tr>
    </w:tbl>
    <w:p w14:paraId="0526C442" w14:textId="77777777" w:rsidR="008D30C5" w:rsidRPr="00371D5C" w:rsidRDefault="008D30C5" w:rsidP="00282C45">
      <w:pPr>
        <w:ind w:left="720"/>
        <w:rPr>
          <w:rFonts w:asciiTheme="majorHAnsi" w:hAnsiTheme="majorHAnsi" w:cstheme="majorHAnsi"/>
          <w:b/>
          <w:sz w:val="28"/>
        </w:rPr>
      </w:pPr>
    </w:p>
    <w:p w14:paraId="3B43C04A" w14:textId="77777777" w:rsidR="00371D5C" w:rsidRPr="00371D5C" w:rsidRDefault="00371D5C" w:rsidP="00282C45">
      <w:pPr>
        <w:ind w:left="720"/>
        <w:rPr>
          <w:rFonts w:asciiTheme="majorHAnsi" w:hAnsiTheme="majorHAnsi" w:cstheme="majorHAnsi"/>
          <w:b/>
          <w:sz w:val="28"/>
        </w:rPr>
      </w:pPr>
    </w:p>
    <w:p w14:paraId="3134A615" w14:textId="77777777" w:rsidR="00E1293E" w:rsidRDefault="008C4762" w:rsidP="008D30C5">
      <w:pPr>
        <w:rPr>
          <w:rFonts w:asciiTheme="majorHAnsi" w:hAnsiTheme="majorHAnsi" w:cstheme="majorHAnsi"/>
          <w:b/>
          <w:color w:val="000000" w:themeColor="text1"/>
          <w:sz w:val="28"/>
        </w:rPr>
      </w:pPr>
      <w:r>
        <w:rPr>
          <w:rFonts w:asciiTheme="majorHAnsi" w:hAnsiTheme="majorHAnsi" w:cstheme="majorHAnsi"/>
          <w:b/>
          <w:color w:val="00B050"/>
          <w:sz w:val="28"/>
        </w:rPr>
        <w:t xml:space="preserve">              </w:t>
      </w:r>
    </w:p>
    <w:p w14:paraId="4BD44D3E" w14:textId="77777777" w:rsidR="008D30C5" w:rsidRDefault="008D30C5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2AA426A8" w14:textId="77777777" w:rsidR="008D30C5" w:rsidRDefault="008D30C5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766BBA6B" w14:textId="72307BD4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It is important to remember that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single </w:t>
      </w:r>
      <w:r w:rsidR="00F53C19">
        <w:rPr>
          <w:rFonts w:asciiTheme="majorHAnsi" w:hAnsiTheme="majorHAnsi" w:cstheme="majorHAnsi"/>
          <w:b/>
          <w:color w:val="000000" w:themeColor="text1"/>
        </w:rPr>
        <w:t>problem</w:t>
      </w:r>
      <w:r w:rsidRPr="00E1293E">
        <w:rPr>
          <w:rFonts w:asciiTheme="majorHAnsi" w:hAnsiTheme="majorHAnsi" w:cstheme="majorHAnsi"/>
          <w:b/>
          <w:color w:val="000000" w:themeColor="text1"/>
        </w:rPr>
        <w:t>s</w:t>
      </w:r>
      <w:r>
        <w:rPr>
          <w:rFonts w:asciiTheme="majorHAnsi" w:hAnsiTheme="majorHAnsi" w:cstheme="majorHAnsi"/>
          <w:color w:val="000000" w:themeColor="text1"/>
        </w:rPr>
        <w:t xml:space="preserve"> and </w:t>
      </w:r>
      <w:r w:rsidRPr="00E1293E">
        <w:rPr>
          <w:rFonts w:asciiTheme="majorHAnsi" w:hAnsiTheme="majorHAnsi" w:cstheme="majorHAnsi"/>
          <w:b/>
          <w:color w:val="000000" w:themeColor="text1"/>
        </w:rPr>
        <w:t>f</w:t>
      </w:r>
      <w:r w:rsidR="00F53C19">
        <w:rPr>
          <w:rFonts w:asciiTheme="majorHAnsi" w:hAnsiTheme="majorHAnsi" w:cstheme="majorHAnsi"/>
          <w:b/>
          <w:color w:val="000000" w:themeColor="text1"/>
        </w:rPr>
        <w:t>alling out with friends</w:t>
      </w:r>
      <w:r>
        <w:rPr>
          <w:rFonts w:asciiTheme="majorHAnsi" w:hAnsiTheme="majorHAnsi" w:cstheme="majorHAnsi"/>
          <w:color w:val="000000" w:themeColor="text1"/>
        </w:rPr>
        <w:t xml:space="preserve"> are </w:t>
      </w:r>
      <w:r w:rsidRPr="00E1293E">
        <w:rPr>
          <w:rFonts w:asciiTheme="majorHAnsi" w:hAnsiTheme="majorHAnsi" w:cstheme="majorHAnsi"/>
          <w:b/>
          <w:color w:val="000000" w:themeColor="text1"/>
        </w:rPr>
        <w:t>not bullying</w:t>
      </w:r>
      <w:r>
        <w:rPr>
          <w:rFonts w:asciiTheme="majorHAnsi" w:hAnsiTheme="majorHAnsi" w:cstheme="majorHAnsi"/>
          <w:color w:val="000000" w:themeColor="text1"/>
        </w:rPr>
        <w:t>.</w:t>
      </w:r>
    </w:p>
    <w:p w14:paraId="1DDB8E57" w14:textId="77777777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0AF04FA3" w14:textId="77777777" w:rsidR="00E1293E" w:rsidRPr="00E1293E" w:rsidRDefault="00E1293E" w:rsidP="004D72E8">
      <w:pPr>
        <w:ind w:left="144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0000" w:themeColor="text1"/>
        </w:rPr>
        <w:t xml:space="preserve">Bullying is behaviour which is </w:t>
      </w:r>
      <w:r w:rsidRPr="00E1293E">
        <w:rPr>
          <w:rFonts w:asciiTheme="majorHAnsi" w:hAnsiTheme="majorHAnsi" w:cstheme="majorHAnsi"/>
          <w:b/>
          <w:color w:val="000000" w:themeColor="text1"/>
        </w:rPr>
        <w:t>repeated</w:t>
      </w:r>
      <w:r>
        <w:rPr>
          <w:rFonts w:asciiTheme="majorHAnsi" w:hAnsiTheme="majorHAnsi" w:cstheme="majorHAnsi"/>
          <w:color w:val="000000" w:themeColor="text1"/>
        </w:rPr>
        <w:t xml:space="preserve"> on purpose and is meant to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upset </w:t>
      </w:r>
      <w:r>
        <w:rPr>
          <w:rFonts w:asciiTheme="majorHAnsi" w:hAnsiTheme="majorHAnsi" w:cstheme="majorHAnsi"/>
          <w:color w:val="000000" w:themeColor="text1"/>
        </w:rPr>
        <w:t>someone.</w:t>
      </w:r>
    </w:p>
    <w:p w14:paraId="402BE440" w14:textId="77777777" w:rsidR="004D72E8" w:rsidRDefault="004D72E8" w:rsidP="00197D20">
      <w:pPr>
        <w:ind w:left="1843" w:hanging="1843"/>
        <w:rPr>
          <w:rFonts w:asciiTheme="majorHAnsi" w:hAnsiTheme="majorHAnsi" w:cstheme="majorHAnsi"/>
        </w:rPr>
      </w:pPr>
    </w:p>
    <w:p w14:paraId="6EE04264" w14:textId="5A3EC5BF" w:rsidR="00197D20" w:rsidRDefault="00197D20" w:rsidP="00197D20">
      <w:pPr>
        <w:rPr>
          <w:rFonts w:asciiTheme="majorHAnsi" w:hAnsiTheme="majorHAnsi" w:cstheme="majorHAnsi"/>
        </w:rPr>
      </w:pPr>
      <w:r w:rsidRPr="00EC4758">
        <w:rPr>
          <w:noProof/>
          <w:lang w:eastAsia="en-GB"/>
        </w:rPr>
        <w:drawing>
          <wp:anchor distT="0" distB="0" distL="114300" distR="114300" simplePos="0" relativeHeight="251571712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Default="00F53C19" w:rsidP="00197D20">
      <w:pPr>
        <w:rPr>
          <w:rFonts w:asciiTheme="majorHAnsi" w:hAnsiTheme="majorHAnsi" w:cstheme="majorHAnsi"/>
          <w:b/>
          <w:sz w:val="28"/>
        </w:rPr>
      </w:pPr>
      <w:bookmarkStart w:id="6" w:name="C"/>
      <w:r>
        <w:rPr>
          <w:rFonts w:asciiTheme="majorHAnsi" w:hAnsiTheme="majorHAnsi" w:cstheme="majorHAnsi"/>
          <w:b/>
          <w:sz w:val="28"/>
        </w:rPr>
        <w:t>Types of bullying</w:t>
      </w:r>
    </w:p>
    <w:bookmarkEnd w:id="6"/>
    <w:p w14:paraId="742EE304" w14:textId="47B6F121" w:rsidR="00197D20" w:rsidRDefault="00B36613" w:rsidP="00197D20">
      <w:pPr>
        <w:rPr>
          <w:rFonts w:asciiTheme="majorHAnsi" w:hAnsiTheme="majorHAnsi" w:cstheme="majorHAnsi"/>
          <w:b/>
          <w:sz w:val="28"/>
        </w:rPr>
      </w:pPr>
      <w:r w:rsidRPr="00EC4758">
        <w:rPr>
          <w:rFonts w:asciiTheme="minorHAnsi" w:hAnsiTheme="minorHAnsi" w:cstheme="minorBidi"/>
          <w:noProof/>
          <w:lang w:eastAsia="en-GB"/>
        </w:rPr>
        <w:drawing>
          <wp:anchor distT="0" distB="0" distL="114300" distR="114300" simplePos="0" relativeHeight="251572736" behindDoc="0" locked="0" layoutInCell="1" allowOverlap="1" wp14:anchorId="2689466E" wp14:editId="464CCF80">
            <wp:simplePos x="0" y="0"/>
            <wp:positionH relativeFrom="column">
              <wp:posOffset>3444240</wp:posOffset>
            </wp:positionH>
            <wp:positionV relativeFrom="paragraph">
              <wp:posOffset>182245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057E" w14:textId="6765CEAF" w:rsidR="00197D20" w:rsidRDefault="00197D20" w:rsidP="00197D2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Bullying can </w:t>
      </w:r>
      <w:r w:rsidR="00F53C19">
        <w:rPr>
          <w:rFonts w:asciiTheme="majorHAnsi" w:hAnsiTheme="majorHAnsi" w:cstheme="majorHAnsi"/>
        </w:rPr>
        <w:t xml:space="preserve">be </w:t>
      </w:r>
      <w:r>
        <w:rPr>
          <w:rFonts w:asciiTheme="majorHAnsi" w:hAnsiTheme="majorHAnsi" w:cstheme="majorHAnsi"/>
        </w:rPr>
        <w:t xml:space="preserve">different things, and </w:t>
      </w:r>
      <w:r w:rsidR="00F53C19">
        <w:rPr>
          <w:rFonts w:asciiTheme="majorHAnsi" w:hAnsiTheme="majorHAnsi" w:cstheme="majorHAnsi"/>
        </w:rPr>
        <w:t xml:space="preserve">isn’t just </w:t>
      </w:r>
      <w:r>
        <w:rPr>
          <w:rFonts w:asciiTheme="majorHAnsi" w:hAnsiTheme="majorHAnsi" w:cstheme="majorHAnsi"/>
        </w:rPr>
        <w:t xml:space="preserve">hitting or kicking another person. </w:t>
      </w:r>
    </w:p>
    <w:p w14:paraId="25878220" w14:textId="5C826E2D" w:rsidR="00197D20" w:rsidRDefault="00197D20" w:rsidP="00197D20">
      <w:pPr>
        <w:rPr>
          <w:rFonts w:asciiTheme="majorHAnsi" w:hAnsiTheme="majorHAnsi" w:cstheme="majorHAnsi"/>
        </w:rPr>
      </w:pPr>
    </w:p>
    <w:p w14:paraId="39440DEE" w14:textId="5362E3F9" w:rsidR="008C4762" w:rsidRDefault="00F53C1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E</w:t>
      </w:r>
      <w:r w:rsidR="008C4762" w:rsidRPr="008C4762">
        <w:rPr>
          <w:rFonts w:asciiTheme="majorHAnsi" w:hAnsiTheme="majorHAnsi" w:cstheme="majorHAnsi"/>
          <w:b/>
        </w:rPr>
        <w:t>motional</w:t>
      </w:r>
      <w:r>
        <w:rPr>
          <w:rFonts w:asciiTheme="majorHAnsi" w:hAnsiTheme="majorHAnsi" w:cstheme="majorHAnsi"/>
          <w:b/>
        </w:rPr>
        <w:t xml:space="preserve"> bullying </w:t>
      </w:r>
      <w:r w:rsidRPr="004E2918">
        <w:rPr>
          <w:rFonts w:asciiTheme="majorHAnsi" w:hAnsiTheme="majorHAnsi" w:cstheme="majorHAnsi"/>
        </w:rPr>
        <w:t>is</w:t>
      </w:r>
      <w:r w:rsidR="008C4762">
        <w:rPr>
          <w:rFonts w:asciiTheme="majorHAnsi" w:hAnsiTheme="majorHAnsi" w:cstheme="majorHAnsi"/>
        </w:rPr>
        <w:t xml:space="preserve"> hurting someo</w:t>
      </w:r>
      <w:r>
        <w:rPr>
          <w:rFonts w:asciiTheme="majorHAnsi" w:hAnsiTheme="majorHAnsi" w:cstheme="majorHAnsi"/>
        </w:rPr>
        <w:t xml:space="preserve">ne’s feelings, leaving them out </w:t>
      </w:r>
      <w:r w:rsidR="008C4762">
        <w:rPr>
          <w:rFonts w:asciiTheme="majorHAnsi" w:hAnsiTheme="majorHAnsi" w:cstheme="majorHAnsi"/>
        </w:rPr>
        <w:t>or bossing them about.</w:t>
      </w:r>
    </w:p>
    <w:p w14:paraId="079DFC32" w14:textId="77777777" w:rsidR="00F53C19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150FD364" w14:textId="4678ADE7" w:rsidR="008C4762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F53C19">
        <w:rPr>
          <w:rFonts w:asciiTheme="majorHAnsi" w:hAnsiTheme="majorHAnsi" w:cstheme="majorHAnsi"/>
          <w:b/>
        </w:rPr>
        <w:t>Physical bullying</w:t>
      </w:r>
      <w:r>
        <w:rPr>
          <w:rFonts w:asciiTheme="majorHAnsi" w:hAnsiTheme="majorHAnsi" w:cstheme="majorHAnsi"/>
        </w:rPr>
        <w:t xml:space="preserve"> is</w:t>
      </w:r>
      <w:r w:rsidR="008C4762">
        <w:rPr>
          <w:rFonts w:asciiTheme="majorHAnsi" w:hAnsiTheme="majorHAnsi" w:cstheme="majorHAnsi"/>
        </w:rPr>
        <w:t xml:space="preserve"> punching, kicking, spitting, hitting or pushing someone.</w:t>
      </w:r>
    </w:p>
    <w:p w14:paraId="1B2D5FCD" w14:textId="77777777" w:rsidR="008C4762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6C0F5FE" w14:textId="44A00BCE" w:rsidR="004D72E8" w:rsidRDefault="00F53C19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F53C19">
        <w:rPr>
          <w:rFonts w:asciiTheme="majorHAnsi" w:hAnsiTheme="majorHAnsi" w:cstheme="majorHAnsi"/>
          <w:b/>
        </w:rPr>
        <w:t>Verbal bullying</w:t>
      </w:r>
      <w:r>
        <w:rPr>
          <w:rFonts w:asciiTheme="majorHAnsi" w:hAnsiTheme="majorHAnsi" w:cstheme="majorHAnsi"/>
        </w:rPr>
        <w:t xml:space="preserve"> is</w:t>
      </w:r>
      <w:r w:rsidR="008C4762">
        <w:rPr>
          <w:rFonts w:asciiTheme="majorHAnsi" w:hAnsiTheme="majorHAnsi" w:cstheme="majorHAnsi"/>
        </w:rPr>
        <w:t xml:space="preserve"> teasi</w:t>
      </w:r>
      <w:r w:rsidR="009A292D">
        <w:rPr>
          <w:rFonts w:asciiTheme="majorHAnsi" w:hAnsiTheme="majorHAnsi" w:cstheme="majorHAnsi"/>
        </w:rPr>
        <w:t xml:space="preserve">ng someone, calling them names or </w:t>
      </w:r>
      <w:r w:rsidR="008C4762">
        <w:rPr>
          <w:rFonts w:asciiTheme="majorHAnsi" w:hAnsiTheme="majorHAnsi" w:cstheme="majorHAnsi"/>
        </w:rPr>
        <w:t xml:space="preserve">using hand signs. </w:t>
      </w:r>
      <w:r w:rsidR="004D72E8">
        <w:rPr>
          <w:rFonts w:asciiTheme="majorHAnsi" w:hAnsiTheme="majorHAnsi" w:cstheme="majorHAnsi"/>
        </w:rPr>
        <w:t xml:space="preserve"> People can also use verbal bullying to be </w:t>
      </w:r>
      <w:r w:rsidR="004D72E8" w:rsidRPr="004D72E8">
        <w:rPr>
          <w:rFonts w:asciiTheme="majorHAnsi" w:hAnsiTheme="majorHAnsi" w:cstheme="majorHAnsi"/>
          <w:b/>
        </w:rPr>
        <w:t>racist</w:t>
      </w:r>
      <w:r w:rsidR="004D72E8">
        <w:rPr>
          <w:rFonts w:asciiTheme="majorHAnsi" w:hAnsiTheme="majorHAnsi" w:cstheme="majorHAnsi"/>
        </w:rPr>
        <w:t xml:space="preserve"> or </w:t>
      </w:r>
      <w:r w:rsidR="004D72E8" w:rsidRPr="004D72E8">
        <w:rPr>
          <w:rFonts w:asciiTheme="majorHAnsi" w:hAnsiTheme="majorHAnsi" w:cstheme="majorHAnsi"/>
          <w:b/>
        </w:rPr>
        <w:t>homophobic</w:t>
      </w:r>
      <w:r w:rsidR="00D76B99" w:rsidRPr="00D76B99">
        <w:rPr>
          <w:rFonts w:asciiTheme="majorHAnsi" w:hAnsiTheme="majorHAnsi" w:cstheme="majorHAnsi"/>
        </w:rPr>
        <w:t>.</w:t>
      </w:r>
      <w:r w:rsidR="004D72E8">
        <w:rPr>
          <w:rFonts w:asciiTheme="majorHAnsi" w:hAnsiTheme="majorHAnsi" w:cstheme="majorHAnsi"/>
        </w:rPr>
        <w:t xml:space="preserve"> </w:t>
      </w:r>
    </w:p>
    <w:p w14:paraId="23A9E5CB" w14:textId="77777777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7E17264" w14:textId="09B924E3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064877">
        <w:rPr>
          <w:rFonts w:asciiTheme="majorHAnsi" w:hAnsiTheme="majorHAnsi" w:cstheme="majorHAnsi"/>
          <w:b/>
        </w:rPr>
        <w:t>Racist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 xml:space="preserve">means bullying someone because of their skin colour, race or </w:t>
      </w:r>
      <w:r w:rsidR="00F53C19">
        <w:rPr>
          <w:rFonts w:asciiTheme="majorHAnsi" w:hAnsiTheme="majorHAnsi" w:cstheme="majorHAnsi"/>
        </w:rPr>
        <w:t>what they believe in</w:t>
      </w:r>
      <w:r>
        <w:rPr>
          <w:rFonts w:asciiTheme="majorHAnsi" w:hAnsiTheme="majorHAnsi" w:cstheme="majorHAnsi"/>
        </w:rPr>
        <w:t>.</w:t>
      </w:r>
    </w:p>
    <w:p w14:paraId="2EEE3168" w14:textId="7A8F91BE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02EA3CC6" w14:textId="733F1C39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064877">
        <w:rPr>
          <w:rFonts w:asciiTheme="majorHAnsi" w:hAnsiTheme="majorHAnsi" w:cstheme="majorHAnsi"/>
          <w:b/>
        </w:rPr>
        <w:t>Homophobic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means bullying someone becau</w:t>
      </w:r>
      <w:r w:rsidR="00D76B99">
        <w:rPr>
          <w:rFonts w:asciiTheme="majorHAnsi" w:hAnsiTheme="majorHAnsi" w:cstheme="majorHAnsi"/>
        </w:rPr>
        <w:t>se of their gender or sexuality; calling someone gay or lesbian would be homophobic.</w:t>
      </w:r>
    </w:p>
    <w:p w14:paraId="4482E2D9" w14:textId="3E26C28D" w:rsidR="00D4794D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2270B50" w14:textId="457536DA" w:rsidR="00D4794D" w:rsidRPr="00064877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D4794D">
        <w:rPr>
          <w:rFonts w:asciiTheme="majorHAnsi" w:hAnsiTheme="majorHAnsi" w:cstheme="majorHAnsi"/>
          <w:b/>
        </w:rPr>
        <w:t xml:space="preserve">Sexist </w:t>
      </w:r>
      <w:r w:rsidRPr="00D4794D">
        <w:rPr>
          <w:rFonts w:asciiTheme="majorHAnsi" w:hAnsiTheme="majorHAnsi" w:cstheme="majorHAnsi"/>
        </w:rPr>
        <w:t>means</w:t>
      </w:r>
      <w:r>
        <w:rPr>
          <w:rFonts w:asciiTheme="majorHAnsi" w:hAnsiTheme="majorHAnsi" w:cstheme="majorHAnsi"/>
        </w:rPr>
        <w:t xml:space="preserve"> bullying someone because of the</w:t>
      </w:r>
      <w:r w:rsidR="00D22C89">
        <w:rPr>
          <w:rFonts w:asciiTheme="majorHAnsi" w:hAnsiTheme="majorHAnsi" w:cstheme="majorHAnsi"/>
        </w:rPr>
        <w:t>ir</w:t>
      </w:r>
      <w:r>
        <w:rPr>
          <w:rFonts w:asciiTheme="majorHAnsi" w:hAnsiTheme="majorHAnsi" w:cstheme="majorHAnsi"/>
        </w:rPr>
        <w:t xml:space="preserve"> sex (whether they are a boy or a girl).</w:t>
      </w:r>
    </w:p>
    <w:p w14:paraId="6F2A312C" w14:textId="2D91D34F" w:rsidR="008C4762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0AD5C7F" w14:textId="572A9F3B" w:rsidR="004D72E8" w:rsidRDefault="00BC6B93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573760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>
        <w:rPr>
          <w:rFonts w:asciiTheme="majorHAnsi" w:hAnsiTheme="majorHAnsi" w:cstheme="majorHAnsi"/>
          <w:b/>
        </w:rPr>
        <w:t>C</w:t>
      </w:r>
      <w:r w:rsidR="008C4762" w:rsidRPr="008C4762">
        <w:rPr>
          <w:rFonts w:asciiTheme="majorHAnsi" w:hAnsiTheme="majorHAnsi" w:cstheme="majorHAnsi"/>
          <w:b/>
        </w:rPr>
        <w:t>yber</w:t>
      </w:r>
      <w:r w:rsidR="00E1293E">
        <w:rPr>
          <w:rFonts w:asciiTheme="majorHAnsi" w:hAnsiTheme="majorHAnsi" w:cstheme="majorHAnsi"/>
          <w:b/>
        </w:rPr>
        <w:t xml:space="preserve"> bullying</w:t>
      </w:r>
      <w:r w:rsidR="00064877">
        <w:rPr>
          <w:rFonts w:asciiTheme="majorHAnsi" w:hAnsiTheme="majorHAnsi" w:cstheme="majorHAnsi"/>
        </w:rPr>
        <w:t xml:space="preserve"> involves</w:t>
      </w:r>
      <w:r w:rsidR="008C4762">
        <w:rPr>
          <w:rFonts w:asciiTheme="majorHAnsi" w:hAnsiTheme="majorHAnsi" w:cstheme="majorHAnsi"/>
        </w:rPr>
        <w:t xml:space="preserve"> sending horrid messages over the internet or by text message.</w:t>
      </w:r>
    </w:p>
    <w:p w14:paraId="55C25A1D" w14:textId="1429C705" w:rsidR="00D76B99" w:rsidRDefault="00D76B9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70A5A73" w14:textId="4634D5A5" w:rsidR="004D72E8" w:rsidRDefault="004D72E8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Bullying can be</w:t>
      </w:r>
      <w:r w:rsidR="001864CB">
        <w:rPr>
          <w:rFonts w:asciiTheme="majorHAnsi" w:hAnsiTheme="majorHAnsi" w:cstheme="majorHAnsi"/>
        </w:rPr>
        <w:t xml:space="preserve"> done </w:t>
      </w:r>
      <w:r>
        <w:rPr>
          <w:rFonts w:asciiTheme="majorHAnsi" w:hAnsiTheme="majorHAnsi" w:cstheme="majorHAnsi"/>
        </w:rPr>
        <w:t xml:space="preserve">through </w:t>
      </w:r>
      <w:r w:rsidRPr="004D72E8">
        <w:rPr>
          <w:rFonts w:asciiTheme="majorHAnsi" w:hAnsiTheme="majorHAnsi" w:cstheme="majorHAnsi"/>
          <w:b/>
        </w:rPr>
        <w:t>another person</w:t>
      </w:r>
      <w:r>
        <w:rPr>
          <w:rFonts w:asciiTheme="majorHAnsi" w:hAnsiTheme="majorHAnsi" w:cstheme="majorHAnsi"/>
        </w:rPr>
        <w:t>, by</w:t>
      </w:r>
      <w:r w:rsidR="001864CB">
        <w:rPr>
          <w:rFonts w:asciiTheme="majorHAnsi" w:hAnsiTheme="majorHAnsi" w:cstheme="majorHAnsi"/>
        </w:rPr>
        <w:t xml:space="preserve"> one person </w:t>
      </w:r>
      <w:r w:rsidR="007358D6">
        <w:rPr>
          <w:rFonts w:asciiTheme="majorHAnsi" w:hAnsiTheme="majorHAnsi" w:cstheme="majorHAnsi"/>
        </w:rPr>
        <w:t>asking</w:t>
      </w:r>
      <w:r>
        <w:rPr>
          <w:rFonts w:asciiTheme="majorHAnsi" w:hAnsiTheme="majorHAnsi" w:cstheme="majorHAnsi"/>
        </w:rPr>
        <w:t xml:space="preserve"> another </w:t>
      </w:r>
      <w:r w:rsidR="00F53C19">
        <w:rPr>
          <w:rFonts w:asciiTheme="majorHAnsi" w:hAnsiTheme="majorHAnsi" w:cstheme="majorHAnsi"/>
        </w:rPr>
        <w:t>person</w:t>
      </w:r>
      <w:r>
        <w:rPr>
          <w:rFonts w:asciiTheme="majorHAnsi" w:hAnsiTheme="majorHAnsi" w:cstheme="majorHAnsi"/>
        </w:rPr>
        <w:t xml:space="preserve"> to say </w:t>
      </w:r>
      <w:r w:rsidR="008D30C5">
        <w:rPr>
          <w:rFonts w:asciiTheme="majorHAnsi" w:hAnsiTheme="majorHAnsi" w:cstheme="majorHAnsi"/>
        </w:rPr>
        <w:t>nasty</w:t>
      </w:r>
      <w:r>
        <w:rPr>
          <w:rFonts w:asciiTheme="majorHAnsi" w:hAnsiTheme="majorHAnsi" w:cstheme="majorHAnsi"/>
        </w:rPr>
        <w:t xml:space="preserve"> things. </w:t>
      </w:r>
    </w:p>
    <w:p w14:paraId="6CAEC108" w14:textId="073043E6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61A988EC" w14:textId="3FF6B2AE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6319B18" w14:textId="77777777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2F5DD7BA" w14:textId="1B5536CD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7777777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7" w:name="D"/>
      <w:r w:rsidRPr="004D72E8">
        <w:rPr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574784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E8">
        <w:rPr>
          <w:rFonts w:asciiTheme="majorHAnsi" w:hAnsiTheme="majorHAnsi" w:cstheme="majorHAnsi"/>
          <w:b/>
          <w:sz w:val="28"/>
        </w:rPr>
        <w:t>What should I do if I am being bullied?</w:t>
      </w:r>
      <w:bookmarkEnd w:id="7"/>
    </w:p>
    <w:p w14:paraId="65B83276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674C6DC" w14:textId="756AEA53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are being bullied, the first thing you should do is tell the bully to </w:t>
      </w:r>
      <w:r w:rsidRPr="000240B3">
        <w:rPr>
          <w:rFonts w:asciiTheme="majorHAnsi" w:hAnsiTheme="majorHAnsi" w:cstheme="majorHAnsi"/>
          <w:b/>
        </w:rPr>
        <w:t>stop</w:t>
      </w:r>
      <w:r>
        <w:rPr>
          <w:rFonts w:asciiTheme="majorHAnsi" w:hAnsiTheme="majorHAnsi" w:cstheme="majorHAnsi"/>
        </w:rPr>
        <w:t>.</w:t>
      </w:r>
    </w:p>
    <w:p w14:paraId="28FDD8A4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407167AE" w14:textId="77777777" w:rsidR="0061670D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 can also:</w:t>
      </w:r>
    </w:p>
    <w:p w14:paraId="59A355BA" w14:textId="77777777" w:rsidR="0061670D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</w:p>
    <w:p w14:paraId="6A1CA067" w14:textId="1FB87548" w:rsidR="0061670D" w:rsidRPr="00D22C89" w:rsidRDefault="00F53C19" w:rsidP="00D22C89">
      <w:pPr>
        <w:pStyle w:val="ListParagraph"/>
        <w:numPr>
          <w:ilvl w:val="0"/>
          <w:numId w:val="34"/>
        </w:numPr>
      </w:pPr>
      <w:r w:rsidRPr="00D22C89">
        <w:t>Make</w:t>
      </w:r>
      <w:r w:rsidR="0061670D" w:rsidRPr="00D22C89">
        <w:t xml:space="preserve"> eye contact and tell the bully to leave you alone.</w:t>
      </w:r>
    </w:p>
    <w:p w14:paraId="1BBD1AC9" w14:textId="77777777" w:rsidR="00D22C89" w:rsidRDefault="0061670D" w:rsidP="00D22C89">
      <w:pPr>
        <w:pStyle w:val="ListParagraph"/>
        <w:numPr>
          <w:ilvl w:val="0"/>
          <w:numId w:val="34"/>
        </w:numPr>
      </w:pPr>
      <w:r w:rsidRPr="00D22C89">
        <w:t>Ignore the bully and walk away.</w:t>
      </w:r>
    </w:p>
    <w:p w14:paraId="7BA16591" w14:textId="2B975F6A" w:rsidR="0061670D" w:rsidRPr="00D22C89" w:rsidRDefault="007358D6" w:rsidP="00D22C89">
      <w:pPr>
        <w:pStyle w:val="ListParagraph"/>
        <w:numPr>
          <w:ilvl w:val="0"/>
          <w:numId w:val="34"/>
        </w:numPr>
      </w:pPr>
      <w:r>
        <w:t>T</w:t>
      </w:r>
      <w:r w:rsidR="00F53C19" w:rsidRPr="00D22C89">
        <w:t>ell a grown-up, such as your parent, carer or teacher.</w:t>
      </w:r>
    </w:p>
    <w:p w14:paraId="2FB1EAF1" w14:textId="693441F8" w:rsidR="00F77104" w:rsidRDefault="00282C45" w:rsidP="007358D6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noProof/>
          <w:lang w:eastAsia="en-GB"/>
        </w:rPr>
        <w:drawing>
          <wp:anchor distT="0" distB="0" distL="114300" distR="114300" simplePos="0" relativeHeight="251575808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You should </w:t>
      </w:r>
      <w:r w:rsidR="00D76B99">
        <w:rPr>
          <w:rFonts w:asciiTheme="minorHAnsi" w:eastAsiaTheme="minorEastAsia" w:hAnsiTheme="minorHAnsi" w:cstheme="minorBidi"/>
          <w:lang w:val="en-US" w:eastAsia="ja-JP"/>
        </w:rPr>
        <w:t>try not to</w:t>
      </w:r>
      <w:r w:rsidR="00F77104">
        <w:rPr>
          <w:rFonts w:asciiTheme="minorHAnsi" w:eastAsiaTheme="minorEastAsia" w:hAnsiTheme="minorHAnsi" w:cstheme="minorBidi"/>
          <w:lang w:val="en-US" w:eastAsia="ja-JP"/>
        </w:rPr>
        <w:t>:</w:t>
      </w:r>
    </w:p>
    <w:p w14:paraId="578EECCD" w14:textId="77777777" w:rsidR="00F7710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211F58BB" w14:textId="77777777" w:rsidR="00F77104" w:rsidRPr="006D1CB6" w:rsidRDefault="00F77104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Do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what the bully says.</w:t>
      </w:r>
    </w:p>
    <w:p w14:paraId="4A9BB2C2" w14:textId="34F22C6B" w:rsidR="00F77104" w:rsidRPr="006451F2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6451F2">
        <w:rPr>
          <w:rFonts w:asciiTheme="minorHAnsi" w:eastAsiaTheme="minorEastAsia" w:hAnsiTheme="minorHAnsi" w:cstheme="minorBidi"/>
          <w:lang w:val="en-US" w:eastAsia="ja-JP"/>
        </w:rPr>
        <w:t>L</w:t>
      </w:r>
      <w:r w:rsidR="00F53C19">
        <w:rPr>
          <w:rFonts w:asciiTheme="minorHAnsi" w:eastAsiaTheme="minorEastAsia" w:hAnsiTheme="minorHAnsi" w:cstheme="minorBidi"/>
          <w:lang w:val="en-US" w:eastAsia="ja-JP"/>
        </w:rPr>
        <w:t>et what the bully says or does</w:t>
      </w:r>
      <w:r w:rsidRPr="006451F2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upset</w:t>
      </w:r>
      <w:r w:rsidRPr="006451F2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="00F53C19">
        <w:rPr>
          <w:rFonts w:asciiTheme="minorHAnsi" w:eastAsiaTheme="minorEastAsia" w:hAnsiTheme="minorHAnsi" w:cstheme="minorBidi"/>
          <w:lang w:val="en-US" w:eastAsia="ja-JP"/>
        </w:rPr>
        <w:t>you</w:t>
      </w:r>
      <w:r w:rsidRPr="006451F2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225987D" w14:textId="77777777" w:rsidR="00F77104" w:rsidRPr="00F77104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 xml:space="preserve">Get </w:t>
      </w: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angry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or hit them.</w:t>
      </w:r>
    </w:p>
    <w:p w14:paraId="0757CF5A" w14:textId="77777777" w:rsidR="00F77104" w:rsidRDefault="00F77104" w:rsidP="006451F2">
      <w:p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4EBA5E4D" w14:textId="77777777" w:rsidR="00F77104" w:rsidRDefault="008D30C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>Always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remember that if you are being bullied, it is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not your fault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and you are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never alone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EC08910" w14:textId="77777777" w:rsidR="00F77104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1B570388" w14:textId="0B69B265" w:rsidR="00F77104" w:rsidRDefault="001864CB" w:rsidP="00F77104">
      <w:pPr>
        <w:spacing w:after="200" w:line="276" w:lineRule="auto"/>
        <w:ind w:left="1440"/>
        <w:contextualSpacing/>
      </w:pPr>
      <w:r w:rsidRPr="006451F2">
        <w:rPr>
          <w:b/>
          <w:noProof/>
          <w:sz w:val="28"/>
          <w:lang w:eastAsia="en-GB"/>
        </w:rPr>
        <w:drawing>
          <wp:anchor distT="0" distB="0" distL="114300" distR="114300" simplePos="0" relativeHeight="251576832" behindDoc="0" locked="0" layoutInCell="1" allowOverlap="1" wp14:anchorId="59789A11" wp14:editId="70ED8F26">
            <wp:simplePos x="0" y="0"/>
            <wp:positionH relativeFrom="column">
              <wp:posOffset>11430</wp:posOffset>
            </wp:positionH>
            <wp:positionV relativeFrom="paragraph">
              <wp:posOffset>347980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19">
        <w:rPr>
          <w:rFonts w:asciiTheme="minorHAnsi" w:eastAsiaTheme="minorEastAsia" w:hAnsiTheme="minorHAnsi" w:cstheme="minorBidi"/>
          <w:lang w:val="en-US" w:eastAsia="ja-JP"/>
        </w:rPr>
        <w:t>Y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ou shouldn’t be scared to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talk to someone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if you are being bullied. If you talk to a grown-up, we can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make the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bullying stop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  <w:r w:rsidR="003C63B0" w:rsidRPr="003C63B0">
        <w:t xml:space="preserve"> </w:t>
      </w:r>
    </w:p>
    <w:p w14:paraId="742F2E47" w14:textId="398A7272" w:rsidR="00D1692A" w:rsidRDefault="00D1692A" w:rsidP="00F77104">
      <w:pPr>
        <w:spacing w:after="200" w:line="276" w:lineRule="auto"/>
        <w:ind w:left="1440"/>
        <w:contextualSpacing/>
      </w:pPr>
    </w:p>
    <w:p w14:paraId="52AF17F8" w14:textId="656E6AB1" w:rsidR="00F77104" w:rsidRDefault="00F77104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8" w:name="E"/>
      <w:r w:rsidRPr="006451F2">
        <w:rPr>
          <w:rFonts w:asciiTheme="majorHAnsi" w:hAnsiTheme="majorHAnsi" w:cstheme="majorHAnsi"/>
          <w:b/>
          <w:sz w:val="28"/>
        </w:rPr>
        <w:t>What should I do if I see someone else being bullied?</w:t>
      </w:r>
    </w:p>
    <w:bookmarkEnd w:id="8"/>
    <w:p w14:paraId="22376D3F" w14:textId="58D30206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4366CFCC" w14:textId="77777777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see someone else being bullied, it is important that you </w:t>
      </w:r>
      <w:r w:rsidRPr="006451F2">
        <w:rPr>
          <w:rFonts w:asciiTheme="majorHAnsi" w:hAnsiTheme="majorHAnsi" w:cstheme="majorHAnsi"/>
          <w:b/>
        </w:rPr>
        <w:t>help</w:t>
      </w:r>
      <w:r>
        <w:rPr>
          <w:rFonts w:asciiTheme="majorHAnsi" w:hAnsiTheme="majorHAnsi" w:cstheme="majorHAnsi"/>
        </w:rPr>
        <w:t xml:space="preserve"> that person.</w:t>
      </w:r>
    </w:p>
    <w:p w14:paraId="5A3E8AA4" w14:textId="77777777" w:rsidR="002F129D" w:rsidRDefault="002F129D" w:rsidP="002F129D">
      <w:pPr>
        <w:tabs>
          <w:tab w:val="left" w:pos="1530"/>
        </w:tabs>
        <w:rPr>
          <w:rFonts w:asciiTheme="majorHAnsi" w:hAnsiTheme="majorHAnsi" w:cstheme="majorHAnsi"/>
        </w:rPr>
      </w:pPr>
    </w:p>
    <w:p w14:paraId="2C59A4FF" w14:textId="08445DB9" w:rsidR="006451F2" w:rsidRDefault="006451F2" w:rsidP="001864CB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6451F2">
        <w:rPr>
          <w:rFonts w:asciiTheme="majorHAnsi" w:hAnsiTheme="majorHAnsi" w:cstheme="majorHAnsi"/>
          <w:b/>
        </w:rPr>
        <w:t>never</w:t>
      </w:r>
      <w:r>
        <w:rPr>
          <w:rFonts w:asciiTheme="majorHAnsi" w:hAnsiTheme="majorHAnsi" w:cstheme="majorHAnsi"/>
        </w:rPr>
        <w:t xml:space="preserve"> </w:t>
      </w:r>
      <w:r w:rsidRPr="006451F2">
        <w:rPr>
          <w:rFonts w:asciiTheme="majorHAnsi" w:hAnsiTheme="majorHAnsi" w:cstheme="majorHAnsi"/>
          <w:b/>
        </w:rPr>
        <w:t>walk away</w:t>
      </w:r>
      <w:r>
        <w:rPr>
          <w:rFonts w:asciiTheme="majorHAnsi" w:hAnsiTheme="majorHAnsi" w:cstheme="majorHAnsi"/>
        </w:rPr>
        <w:t xml:space="preserve"> and </w:t>
      </w:r>
      <w:r w:rsidRPr="006451F2">
        <w:rPr>
          <w:rFonts w:asciiTheme="majorHAnsi" w:hAnsiTheme="majorHAnsi" w:cstheme="majorHAnsi"/>
          <w:b/>
        </w:rPr>
        <w:t>ignore</w:t>
      </w:r>
      <w:r>
        <w:rPr>
          <w:rFonts w:asciiTheme="majorHAnsi" w:hAnsiTheme="majorHAnsi" w:cstheme="majorHAnsi"/>
        </w:rPr>
        <w:t xml:space="preserve"> the bullying</w:t>
      </w:r>
      <w:r w:rsidR="00D76B99">
        <w:rPr>
          <w:rFonts w:asciiTheme="majorHAnsi" w:hAnsiTheme="majorHAnsi" w:cstheme="majorHAnsi"/>
        </w:rPr>
        <w:t xml:space="preserve"> if you see someone else being bullied,</w:t>
      </w:r>
      <w:r>
        <w:rPr>
          <w:rFonts w:asciiTheme="majorHAnsi" w:hAnsiTheme="majorHAnsi" w:cstheme="majorHAnsi"/>
        </w:rPr>
        <w:t xml:space="preserve"> because the bully will keep on upsetting that person.</w:t>
      </w:r>
    </w:p>
    <w:p w14:paraId="061BA84D" w14:textId="41CC311D" w:rsidR="00D76B99" w:rsidRDefault="00D4794D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585024" behindDoc="0" locked="0" layoutInCell="1" allowOverlap="1" wp14:anchorId="671E2F48" wp14:editId="59780CE8">
            <wp:simplePos x="0" y="0"/>
            <wp:positionH relativeFrom="column">
              <wp:posOffset>4607560</wp:posOffset>
            </wp:positionH>
            <wp:positionV relativeFrom="paragraph">
              <wp:posOffset>93980</wp:posOffset>
            </wp:positionV>
            <wp:extent cx="148590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4765" w14:textId="12D17A49" w:rsidR="006451F2" w:rsidRDefault="006451F2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you can</w:t>
      </w:r>
      <w:r w:rsidR="009A292D">
        <w:rPr>
          <w:rFonts w:asciiTheme="majorHAnsi" w:hAnsiTheme="majorHAnsi" w:cstheme="majorHAnsi"/>
        </w:rPr>
        <w:t xml:space="preserve">, and it is </w:t>
      </w:r>
      <w:r w:rsidR="009A292D" w:rsidRPr="009A292D">
        <w:rPr>
          <w:rFonts w:asciiTheme="majorHAnsi" w:hAnsiTheme="majorHAnsi" w:cstheme="majorHAnsi"/>
          <w:b/>
        </w:rPr>
        <w:t>safe</w:t>
      </w:r>
      <w:r>
        <w:rPr>
          <w:rFonts w:asciiTheme="majorHAnsi" w:hAnsiTheme="majorHAnsi" w:cstheme="majorHAnsi"/>
        </w:rPr>
        <w:t xml:space="preserve">, tell the bully to </w:t>
      </w:r>
      <w:r w:rsidRPr="006451F2">
        <w:rPr>
          <w:rFonts w:asciiTheme="majorHAnsi" w:hAnsiTheme="majorHAnsi" w:cstheme="majorHAnsi"/>
          <w:b/>
        </w:rPr>
        <w:t>stop</w:t>
      </w:r>
      <w:r>
        <w:rPr>
          <w:rFonts w:asciiTheme="majorHAnsi" w:hAnsiTheme="majorHAnsi" w:cstheme="majorHAnsi"/>
        </w:rPr>
        <w:t xml:space="preserve">, </w:t>
      </w:r>
      <w:r w:rsidR="009A292D">
        <w:rPr>
          <w:rFonts w:asciiTheme="majorHAnsi" w:hAnsiTheme="majorHAnsi" w:cstheme="majorHAnsi"/>
        </w:rPr>
        <w:t xml:space="preserve">but never get </w:t>
      </w:r>
      <w:r>
        <w:rPr>
          <w:rFonts w:asciiTheme="majorHAnsi" w:hAnsiTheme="majorHAnsi" w:cstheme="majorHAnsi"/>
        </w:rPr>
        <w:t>angry or hit them.</w:t>
      </w:r>
    </w:p>
    <w:p w14:paraId="1B03DB17" w14:textId="2B705D83" w:rsidR="002F129D" w:rsidRDefault="002F129D" w:rsidP="006451F2">
      <w:pPr>
        <w:tabs>
          <w:tab w:val="left" w:pos="1530"/>
        </w:tabs>
        <w:rPr>
          <w:rFonts w:asciiTheme="majorHAnsi" w:hAnsiTheme="majorHAnsi" w:cstheme="majorHAnsi"/>
        </w:rPr>
      </w:pPr>
    </w:p>
    <w:p w14:paraId="7DF8BC52" w14:textId="1C088EAC" w:rsidR="006451F2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T</w:t>
      </w:r>
      <w:r w:rsidR="006451F2" w:rsidRPr="006451F2">
        <w:rPr>
          <w:rFonts w:asciiTheme="majorHAnsi" w:hAnsiTheme="majorHAnsi" w:cstheme="majorHAnsi"/>
          <w:b/>
        </w:rPr>
        <w:t>ell a grown-up</w:t>
      </w:r>
      <w:r w:rsidR="00D76B99" w:rsidRPr="00D76B99">
        <w:rPr>
          <w:rFonts w:asciiTheme="majorHAnsi" w:hAnsiTheme="majorHAnsi" w:cstheme="majorHAnsi"/>
        </w:rPr>
        <w:t>, such as a teacher,</w:t>
      </w:r>
      <w:r w:rsidR="006451F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as soon as </w:t>
      </w:r>
      <w:r w:rsidR="00D76B99">
        <w:rPr>
          <w:rFonts w:asciiTheme="majorHAnsi" w:hAnsiTheme="majorHAnsi" w:cstheme="majorHAnsi"/>
        </w:rPr>
        <w:t>you’ve seen someone being bullied.</w:t>
      </w:r>
    </w:p>
    <w:p w14:paraId="4A5D941E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03082655" w14:textId="0B7F97FB" w:rsidR="00D76B99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Grown-ups </w:t>
      </w:r>
      <w:r w:rsidR="00D76B99">
        <w:rPr>
          <w:rFonts w:asciiTheme="majorHAnsi" w:hAnsiTheme="majorHAnsi" w:cstheme="majorHAnsi"/>
        </w:rPr>
        <w:t xml:space="preserve">can </w:t>
      </w:r>
      <w:r w:rsidR="00D76B99" w:rsidRPr="00D76B99">
        <w:rPr>
          <w:rFonts w:asciiTheme="majorHAnsi" w:hAnsiTheme="majorHAnsi" w:cstheme="majorHAnsi"/>
          <w:b/>
        </w:rPr>
        <w:t>stop the bullying</w:t>
      </w:r>
      <w:r w:rsidR="00D76B99">
        <w:rPr>
          <w:rFonts w:asciiTheme="majorHAnsi" w:hAnsiTheme="majorHAnsi" w:cstheme="majorHAnsi"/>
        </w:rPr>
        <w:t xml:space="preserve"> and make that person feel </w:t>
      </w:r>
      <w:r w:rsidR="00D76B99" w:rsidRPr="00D76B99">
        <w:rPr>
          <w:rFonts w:asciiTheme="majorHAnsi" w:hAnsiTheme="majorHAnsi" w:cstheme="majorHAnsi"/>
          <w:b/>
        </w:rPr>
        <w:t>happy</w:t>
      </w:r>
      <w:r w:rsidR="00D76B99">
        <w:rPr>
          <w:rFonts w:asciiTheme="majorHAnsi" w:hAnsiTheme="majorHAnsi" w:cstheme="majorHAnsi"/>
        </w:rPr>
        <w:t xml:space="preserve"> again.</w:t>
      </w:r>
    </w:p>
    <w:p w14:paraId="6AB33FC7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77777777" w:rsidR="003C63B0" w:rsidRDefault="00D76B99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D76B99">
        <w:rPr>
          <w:rFonts w:asciiTheme="majorHAnsi" w:hAnsiTheme="majorHAnsi" w:cstheme="majorHAnsi"/>
          <w:b/>
        </w:rPr>
        <w:t>never feel scared</w:t>
      </w:r>
      <w:r>
        <w:rPr>
          <w:rFonts w:asciiTheme="majorHAnsi" w:hAnsiTheme="majorHAnsi" w:cstheme="majorHAnsi"/>
        </w:rPr>
        <w:t xml:space="preserve"> to tell someone about bullying. </w:t>
      </w:r>
    </w:p>
    <w:p w14:paraId="6DB8A43F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5C685AC" w14:textId="77777777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788EAAA" w14:textId="14D3A67B" w:rsidR="009A292D" w:rsidRDefault="009A292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6A678EE" w14:textId="77777777" w:rsidR="007358D6" w:rsidRDefault="007358D6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C02C6C4" w14:textId="17DC4966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8F87C95" w14:textId="6FD0589C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6E45BE0" w14:textId="21A555F3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EDF203F" w14:textId="77777777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1901849" w14:textId="77777777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F81F79A" w14:textId="41840205" w:rsidR="003C63B0" w:rsidRDefault="009003AC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9" w:name="F"/>
      <w:r>
        <w:rPr>
          <w:noProof/>
          <w:lang w:eastAsia="en-GB"/>
        </w:rPr>
        <w:lastRenderedPageBreak/>
        <w:drawing>
          <wp:anchor distT="0" distB="0" distL="114300" distR="114300" simplePos="0" relativeHeight="251566592" behindDoc="0" locked="0" layoutInCell="1" allowOverlap="1" wp14:anchorId="790BCBEF" wp14:editId="10E0AF57">
            <wp:simplePos x="0" y="0"/>
            <wp:positionH relativeFrom="column">
              <wp:posOffset>3914775</wp:posOffset>
            </wp:positionH>
            <wp:positionV relativeFrom="paragraph">
              <wp:posOffset>-157480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b/>
          <w:noProof/>
          <w:sz w:val="28"/>
          <w:lang w:eastAsia="en-GB"/>
        </w:rPr>
        <w:drawing>
          <wp:anchor distT="0" distB="0" distL="114300" distR="114300" simplePos="0" relativeHeight="251567616" behindDoc="0" locked="0" layoutInCell="1" allowOverlap="1" wp14:anchorId="45DFB79F" wp14:editId="32942993">
            <wp:simplePos x="0" y="0"/>
            <wp:positionH relativeFrom="column">
              <wp:posOffset>-48260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rFonts w:asciiTheme="majorHAnsi" w:hAnsiTheme="majorHAnsi" w:cstheme="majorHAnsi"/>
          <w:b/>
          <w:sz w:val="28"/>
        </w:rPr>
        <w:t>Who can I talk to?</w:t>
      </w:r>
      <w:bookmarkEnd w:id="9"/>
    </w:p>
    <w:p w14:paraId="1804AC62" w14:textId="74E648CE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0655F27D" w14:textId="4AB6153C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It is important that you </w:t>
      </w:r>
      <w:r w:rsidRPr="003C63B0">
        <w:rPr>
          <w:rFonts w:asciiTheme="majorHAnsi" w:hAnsiTheme="majorHAnsi" w:cstheme="majorHAnsi"/>
          <w:b/>
        </w:rPr>
        <w:t>tell someone</w:t>
      </w:r>
      <w:r>
        <w:rPr>
          <w:rFonts w:asciiTheme="majorHAnsi" w:hAnsiTheme="majorHAnsi" w:cstheme="majorHAnsi"/>
        </w:rPr>
        <w:t xml:space="preserve"> as soon as you are being bullied, or you notice someone else being bullied.</w:t>
      </w:r>
    </w:p>
    <w:p w14:paraId="2A445272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A1B9943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Speaking to someone like your </w:t>
      </w:r>
      <w:r w:rsidRPr="003C63B0">
        <w:rPr>
          <w:rFonts w:asciiTheme="majorHAnsi" w:hAnsiTheme="majorHAnsi" w:cstheme="majorHAnsi"/>
          <w:b/>
        </w:rPr>
        <w:t>mum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dad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carer</w:t>
      </w:r>
      <w:r>
        <w:rPr>
          <w:rFonts w:asciiTheme="majorHAnsi" w:hAnsiTheme="majorHAnsi" w:cstheme="majorHAnsi"/>
        </w:rPr>
        <w:t xml:space="preserve"> or </w:t>
      </w:r>
      <w:r w:rsidRPr="003C63B0">
        <w:rPr>
          <w:rFonts w:asciiTheme="majorHAnsi" w:hAnsiTheme="majorHAnsi" w:cstheme="majorHAnsi"/>
          <w:b/>
        </w:rPr>
        <w:t>teacher</w:t>
      </w:r>
      <w:r>
        <w:rPr>
          <w:rFonts w:asciiTheme="majorHAnsi" w:hAnsiTheme="majorHAnsi" w:cstheme="majorHAnsi"/>
        </w:rPr>
        <w:t xml:space="preserve"> will mean that we can make sure the </w:t>
      </w:r>
      <w:r w:rsidRPr="003C63B0">
        <w:rPr>
          <w:rFonts w:asciiTheme="majorHAnsi" w:hAnsiTheme="majorHAnsi" w:cstheme="majorHAnsi"/>
          <w:b/>
        </w:rPr>
        <w:t>bullying stops</w:t>
      </w:r>
      <w:r>
        <w:rPr>
          <w:rFonts w:asciiTheme="majorHAnsi" w:hAnsiTheme="majorHAnsi" w:cstheme="majorHAnsi"/>
        </w:rPr>
        <w:t xml:space="preserve"> and doesn’t happen again.</w:t>
      </w:r>
    </w:p>
    <w:p w14:paraId="2FD35B82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A6A5E98" w14:textId="77777777" w:rsidR="003C63B0" w:rsidRDefault="00D76B99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</w:t>
      </w:r>
      <w:r w:rsidR="003C63B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list below shows the</w:t>
      </w:r>
      <w:r w:rsidR="003C63B0">
        <w:rPr>
          <w:rFonts w:asciiTheme="majorHAnsi" w:hAnsiTheme="majorHAnsi" w:cstheme="majorHAnsi"/>
        </w:rPr>
        <w:t xml:space="preserve"> </w:t>
      </w:r>
      <w:r w:rsidR="003C63B0" w:rsidRPr="003C63B0">
        <w:rPr>
          <w:rFonts w:asciiTheme="majorHAnsi" w:hAnsiTheme="majorHAnsi" w:cstheme="majorHAnsi"/>
          <w:b/>
        </w:rPr>
        <w:t>grown-ups</w:t>
      </w:r>
      <w:r w:rsidR="002F129D">
        <w:rPr>
          <w:rFonts w:asciiTheme="majorHAnsi" w:hAnsiTheme="majorHAnsi" w:cstheme="majorHAnsi"/>
        </w:rPr>
        <w:t xml:space="preserve"> at </w:t>
      </w:r>
      <w:r w:rsidR="003C63B0">
        <w:rPr>
          <w:rFonts w:asciiTheme="majorHAnsi" w:hAnsiTheme="majorHAnsi" w:cstheme="majorHAnsi"/>
        </w:rPr>
        <w:t xml:space="preserve">our </w:t>
      </w:r>
      <w:r w:rsidR="003C63B0" w:rsidRPr="003C63B0">
        <w:rPr>
          <w:rFonts w:asciiTheme="majorHAnsi" w:hAnsiTheme="majorHAnsi" w:cstheme="majorHAnsi"/>
          <w:b/>
        </w:rPr>
        <w:t>school</w:t>
      </w:r>
      <w:r w:rsidR="003C63B0">
        <w:rPr>
          <w:rFonts w:asciiTheme="majorHAnsi" w:hAnsiTheme="majorHAnsi" w:cstheme="majorHAnsi"/>
        </w:rPr>
        <w:t xml:space="preserve"> that you can speak to:</w:t>
      </w:r>
    </w:p>
    <w:p w14:paraId="3DBBDB4A" w14:textId="77777777" w:rsidR="00B6709D" w:rsidRDefault="00B6709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AD87933" w14:textId="7175C954" w:rsidR="00B6709D" w:rsidRPr="009E398E" w:rsidRDefault="00D76B99" w:rsidP="00B6709D">
      <w:pPr>
        <w:rPr>
          <w:rFonts w:asciiTheme="majorHAnsi" w:hAnsiTheme="majorHAnsi" w:cstheme="majorHAnsi"/>
          <w:b/>
        </w:rPr>
      </w:pPr>
      <w:r w:rsidRPr="009E39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C986964" wp14:editId="2E1019F7">
                <wp:simplePos x="0" y="0"/>
                <wp:positionH relativeFrom="column">
                  <wp:posOffset>-47625</wp:posOffset>
                </wp:positionH>
                <wp:positionV relativeFrom="paragraph">
                  <wp:posOffset>143510</wp:posOffset>
                </wp:positionV>
                <wp:extent cx="400050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BDEA9" id="Straight Connector 42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1.3pt" to="311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" strokecolor="black [3213]"/>
            </w:pict>
          </mc:Fallback>
        </mc:AlternateContent>
      </w:r>
      <w:r w:rsidR="009E398E" w:rsidRPr="009E398E">
        <w:rPr>
          <w:rFonts w:asciiTheme="majorHAnsi" w:hAnsiTheme="majorHAnsi" w:cstheme="majorHAnsi"/>
          <w:b/>
        </w:rPr>
        <w:t>Your class teaching staff</w:t>
      </w:r>
    </w:p>
    <w:p w14:paraId="0DAE9922" w14:textId="77777777" w:rsidR="00B6709D" w:rsidRPr="009E398E" w:rsidRDefault="00B6709D" w:rsidP="00B6709D">
      <w:pPr>
        <w:rPr>
          <w:rFonts w:asciiTheme="majorHAnsi" w:hAnsiTheme="majorHAnsi" w:cstheme="majorHAnsi"/>
        </w:rPr>
      </w:pPr>
    </w:p>
    <w:p w14:paraId="7E356DB6" w14:textId="619ADC44" w:rsidR="00B6709D" w:rsidRPr="009E398E" w:rsidRDefault="00D76B99" w:rsidP="00B6709D">
      <w:pPr>
        <w:rPr>
          <w:rFonts w:asciiTheme="majorHAnsi" w:hAnsiTheme="majorHAnsi" w:cstheme="majorHAnsi"/>
          <w:b/>
        </w:rPr>
      </w:pPr>
      <w:r w:rsidRPr="009E39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AC0DD4A" wp14:editId="13F64171">
                <wp:simplePos x="0" y="0"/>
                <wp:positionH relativeFrom="column">
                  <wp:posOffset>-47625</wp:posOffset>
                </wp:positionH>
                <wp:positionV relativeFrom="paragraph">
                  <wp:posOffset>136525</wp:posOffset>
                </wp:positionV>
                <wp:extent cx="40005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ADD3F" id="Straight Connector 15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0.75pt" to="311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" strokecolor="black [3213]"/>
            </w:pict>
          </mc:Fallback>
        </mc:AlternateContent>
      </w:r>
      <w:r w:rsidR="009E398E" w:rsidRPr="009E398E">
        <w:rPr>
          <w:rFonts w:asciiTheme="majorHAnsi" w:hAnsiTheme="majorHAnsi" w:cstheme="majorHAnsi"/>
          <w:b/>
        </w:rPr>
        <w:t>Catherine the head teacher</w:t>
      </w:r>
    </w:p>
    <w:p w14:paraId="62BEE071" w14:textId="77777777" w:rsidR="00B6709D" w:rsidRPr="009E398E" w:rsidRDefault="00B6709D" w:rsidP="00B6709D">
      <w:pPr>
        <w:rPr>
          <w:rFonts w:asciiTheme="majorHAnsi" w:hAnsiTheme="majorHAnsi" w:cstheme="majorHAnsi"/>
        </w:rPr>
      </w:pPr>
    </w:p>
    <w:p w14:paraId="4FB53CAC" w14:textId="4227F24B" w:rsidR="00B6709D" w:rsidRPr="009E398E" w:rsidRDefault="009E398E" w:rsidP="00B6709D">
      <w:pPr>
        <w:rPr>
          <w:rFonts w:asciiTheme="majorHAnsi" w:hAnsiTheme="majorHAnsi" w:cstheme="majorHAnsi"/>
          <w:b/>
        </w:rPr>
      </w:pPr>
      <w:r w:rsidRPr="009E398E">
        <w:rPr>
          <w:rFonts w:asciiTheme="majorHAnsi" w:hAnsiTheme="majorHAnsi" w:cstheme="majorHAnsi"/>
          <w:b/>
        </w:rPr>
        <w:t>The Midday supervisors in the playground</w:t>
      </w:r>
    </w:p>
    <w:p w14:paraId="76E5625B" w14:textId="77777777" w:rsidR="00B6709D" w:rsidRPr="00B6709D" w:rsidRDefault="00D76B99" w:rsidP="00B6709D">
      <w:pPr>
        <w:rPr>
          <w:rFonts w:asciiTheme="majorHAnsi" w:hAnsiTheme="majorHAnsi" w:cstheme="maj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939528E" wp14:editId="57210EDD">
                <wp:simplePos x="0" y="0"/>
                <wp:positionH relativeFrom="column">
                  <wp:posOffset>-38100</wp:posOffset>
                </wp:positionH>
                <wp:positionV relativeFrom="paragraph">
                  <wp:posOffset>-2540</wp:posOffset>
                </wp:positionV>
                <wp:extent cx="40005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4084E" id="Straight Connector 16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-.2pt" to="312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" strokecolor="black [3213]"/>
            </w:pict>
          </mc:Fallback>
        </mc:AlternateContent>
      </w:r>
    </w:p>
    <w:p w14:paraId="58FB2F06" w14:textId="77777777" w:rsidR="00B6709D" w:rsidRDefault="00B6709D" w:rsidP="00B6709D">
      <w:pPr>
        <w:rPr>
          <w:rFonts w:asciiTheme="majorHAnsi" w:hAnsiTheme="majorHAnsi" w:cstheme="majorHAnsi"/>
        </w:rPr>
      </w:pPr>
    </w:p>
    <w:p w14:paraId="3747DDA9" w14:textId="77777777" w:rsidR="00D1692A" w:rsidRDefault="00D1692A" w:rsidP="00B6709D">
      <w:pPr>
        <w:rPr>
          <w:rFonts w:asciiTheme="majorHAnsi" w:hAnsiTheme="majorHAnsi" w:cstheme="majorHAnsi"/>
        </w:rPr>
      </w:pPr>
    </w:p>
    <w:p w14:paraId="5B0F661F" w14:textId="77777777" w:rsidR="00B6709D" w:rsidRDefault="00B6709D" w:rsidP="00B6709D">
      <w:pPr>
        <w:rPr>
          <w:rFonts w:asciiTheme="majorHAnsi" w:hAnsiTheme="majorHAnsi" w:cstheme="majorHAnsi"/>
        </w:rPr>
      </w:pPr>
      <w:r w:rsidRPr="006D1CB6">
        <w:rPr>
          <w:noProof/>
          <w:lang w:eastAsia="en-GB"/>
        </w:rPr>
        <w:drawing>
          <wp:anchor distT="0" distB="0" distL="114300" distR="114300" simplePos="0" relativeHeight="251582976" behindDoc="0" locked="0" layoutInCell="1" allowOverlap="1" wp14:anchorId="2A44291A" wp14:editId="13E984BE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77777777" w:rsidR="003C63B0" w:rsidRDefault="00B6709D" w:rsidP="00B6709D">
      <w:pPr>
        <w:rPr>
          <w:rFonts w:asciiTheme="majorHAnsi" w:hAnsiTheme="majorHAnsi" w:cstheme="majorHAnsi"/>
          <w:b/>
          <w:sz w:val="28"/>
        </w:rPr>
      </w:pPr>
      <w:bookmarkStart w:id="10" w:name="G"/>
      <w:r w:rsidRPr="00B6709D">
        <w:rPr>
          <w:rFonts w:asciiTheme="majorHAnsi" w:hAnsiTheme="majorHAnsi" w:cstheme="majorHAnsi"/>
          <w:b/>
          <w:sz w:val="28"/>
        </w:rPr>
        <w:t>How can I help stop bullying from happening?</w:t>
      </w:r>
    </w:p>
    <w:bookmarkEnd w:id="10"/>
    <w:p w14:paraId="04E3BF7F" w14:textId="77777777" w:rsidR="00B6709D" w:rsidRDefault="00B6709D" w:rsidP="00B6709D">
      <w:pPr>
        <w:rPr>
          <w:rFonts w:asciiTheme="majorHAnsi" w:hAnsiTheme="majorHAnsi" w:cstheme="majorHAnsi"/>
          <w:b/>
          <w:sz w:val="28"/>
        </w:rPr>
      </w:pPr>
    </w:p>
    <w:p w14:paraId="30360F54" w14:textId="7AFE1893" w:rsidR="00B6709D" w:rsidRDefault="00B6709D" w:rsidP="00B6709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 can </w:t>
      </w:r>
      <w:r w:rsidR="009A292D">
        <w:rPr>
          <w:rFonts w:asciiTheme="majorHAnsi" w:hAnsiTheme="majorHAnsi" w:cstheme="majorHAnsi"/>
        </w:rPr>
        <w:t xml:space="preserve">all help stop </w:t>
      </w:r>
      <w:r>
        <w:rPr>
          <w:rFonts w:asciiTheme="majorHAnsi" w:hAnsiTheme="majorHAnsi" w:cstheme="majorHAnsi"/>
        </w:rPr>
        <w:t>bullying at our school by:</w:t>
      </w:r>
    </w:p>
    <w:p w14:paraId="24F6D917" w14:textId="77777777" w:rsidR="00B6709D" w:rsidRDefault="00B6709D" w:rsidP="00A676EE">
      <w:pPr>
        <w:pStyle w:val="PolicyBullets"/>
      </w:pPr>
    </w:p>
    <w:p w14:paraId="2CF31D73" w14:textId="5398913E" w:rsidR="00B6709D" w:rsidRPr="00A676EE" w:rsidRDefault="00350F22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Making sure we keep to the </w:t>
      </w:r>
      <w:r w:rsidR="00B6709D" w:rsidRPr="00A676EE">
        <w:rPr>
          <w:b/>
        </w:rPr>
        <w:t>rules</w:t>
      </w:r>
      <w:r w:rsidR="009A292D" w:rsidRPr="00A676EE">
        <w:t xml:space="preserve"> in this guide</w:t>
      </w:r>
      <w:r w:rsidRPr="00A676EE">
        <w:t>.</w:t>
      </w:r>
    </w:p>
    <w:p w14:paraId="05BD934E" w14:textId="77777777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rPr>
          <w:b/>
        </w:rPr>
        <w:t>Helping others</w:t>
      </w:r>
      <w:r w:rsidRPr="00A676EE">
        <w:t xml:space="preserve"> when they are in need.</w:t>
      </w:r>
    </w:p>
    <w:p w14:paraId="54C8D899" w14:textId="77777777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Being </w:t>
      </w:r>
      <w:r w:rsidRPr="00A676EE">
        <w:rPr>
          <w:b/>
        </w:rPr>
        <w:t>kind</w:t>
      </w:r>
      <w:r w:rsidRPr="00A676EE">
        <w:t xml:space="preserve">, </w:t>
      </w:r>
      <w:r w:rsidRPr="00A676EE">
        <w:rPr>
          <w:b/>
        </w:rPr>
        <w:t>friendly</w:t>
      </w:r>
      <w:r w:rsidRPr="00A676EE">
        <w:t xml:space="preserve"> and </w:t>
      </w:r>
      <w:r w:rsidRPr="00A676EE">
        <w:rPr>
          <w:b/>
        </w:rPr>
        <w:t xml:space="preserve">respectful </w:t>
      </w:r>
      <w:r w:rsidRPr="00A676EE">
        <w:t>to others.</w:t>
      </w:r>
    </w:p>
    <w:p w14:paraId="382A4770" w14:textId="245AE5E6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Thinking about people’s </w:t>
      </w:r>
      <w:r w:rsidRPr="00A676EE">
        <w:rPr>
          <w:b/>
        </w:rPr>
        <w:t>feelings</w:t>
      </w:r>
      <w:r w:rsidRPr="00A676EE">
        <w:t xml:space="preserve"> before we say or do something.</w:t>
      </w:r>
    </w:p>
    <w:p w14:paraId="49037611" w14:textId="5473FDCF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Taking part in </w:t>
      </w:r>
      <w:r w:rsidRPr="00A676EE">
        <w:rPr>
          <w:b/>
        </w:rPr>
        <w:t>circle time</w:t>
      </w:r>
      <w:r w:rsidRPr="00A676EE">
        <w:t xml:space="preserve"> and </w:t>
      </w:r>
      <w:r w:rsidRPr="00A676EE">
        <w:rPr>
          <w:b/>
        </w:rPr>
        <w:t>anti-bullying week</w:t>
      </w:r>
      <w:r w:rsidRPr="00A676EE">
        <w:t>.</w:t>
      </w:r>
    </w:p>
    <w:p w14:paraId="24D556F9" w14:textId="77777777" w:rsidR="00B6709D" w:rsidRPr="00B6709D" w:rsidRDefault="009F2F85" w:rsidP="00B6709D">
      <w:pPr>
        <w:pStyle w:val="ListParagraph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584000" behindDoc="1" locked="0" layoutInCell="1" allowOverlap="1" wp14:anchorId="00962CA4" wp14:editId="1C3B4B39">
            <wp:simplePos x="0" y="0"/>
            <wp:positionH relativeFrom="column">
              <wp:posOffset>1592580</wp:posOffset>
            </wp:positionH>
            <wp:positionV relativeFrom="paragraph">
              <wp:posOffset>455930</wp:posOffset>
            </wp:positionV>
            <wp:extent cx="2947035" cy="2679700"/>
            <wp:effectExtent l="0" t="0" r="5715" b="6350"/>
            <wp:wrapSquare wrapText="bothSides"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09D" w:rsidRPr="00B6709D" w:rsidSect="00B7337A">
      <w:footerReference w:type="default" r:id="rId22"/>
      <w:pgSz w:w="11906" w:h="16838"/>
      <w:pgMar w:top="1440" w:right="1440" w:bottom="1440" w:left="1440" w:header="564" w:footer="708" w:gutter="0"/>
      <w:pgBorders w:offsetFrom="page">
        <w:top w:val="single" w:sz="36" w:space="24" w:color="347186"/>
        <w:left w:val="single" w:sz="36" w:space="24" w:color="347186"/>
        <w:bottom w:val="single" w:sz="36" w:space="24" w:color="347186"/>
        <w:right w:val="single" w:sz="36" w:space="24" w:color="34718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37A77" w14:textId="77777777" w:rsidR="004C32F6" w:rsidRDefault="004C32F6" w:rsidP="00AD4155">
      <w:r>
        <w:separator/>
      </w:r>
    </w:p>
  </w:endnote>
  <w:endnote w:type="continuationSeparator" w:id="0">
    <w:p w14:paraId="77472F08" w14:textId="77777777" w:rsidR="004C32F6" w:rsidRDefault="004C32F6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C09CDC-70CE-49A6-AF10-41FFED3CD0ED}"/>
    <w:embedBold r:id="rId2" w:fontKey="{44891708-D3AF-4E1E-AED4-83D6E022EC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37C2A8A-A869-49D2-AF8B-C973D9B28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B0D6B" w14:textId="77777777" w:rsidR="004C32F6" w:rsidRDefault="004C32F6" w:rsidP="00AD4155">
      <w:r>
        <w:separator/>
      </w:r>
    </w:p>
  </w:footnote>
  <w:footnote w:type="continuationSeparator" w:id="0">
    <w:p w14:paraId="53A48E29" w14:textId="77777777" w:rsidR="004C32F6" w:rsidRDefault="004C32F6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C22A1"/>
    <w:multiLevelType w:val="multilevel"/>
    <w:tmpl w:val="7C621AEA"/>
    <w:numStyleLink w:val="Style1"/>
  </w:abstractNum>
  <w:abstractNum w:abstractNumId="17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4"/>
  </w:num>
  <w:num w:numId="14">
    <w:abstractNumId w:val="20"/>
  </w:num>
  <w:num w:numId="15">
    <w:abstractNumId w:val="30"/>
  </w:num>
  <w:num w:numId="16">
    <w:abstractNumId w:val="27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29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2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3"/>
  </w:num>
  <w:num w:numId="35">
    <w:abstractNumId w:val="17"/>
  </w:num>
  <w:num w:numId="36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41AE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30C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09D8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5091"/>
    <w:rsid w:val="00706428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082C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B3D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398E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1781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E141B-5951-4BAC-995D-D84EF9D01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0</TotalTime>
  <Pages>6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Catherine Jones</cp:lastModifiedBy>
  <cp:revision>2</cp:revision>
  <cp:lastPrinted>2021-08-31T08:12:00Z</cp:lastPrinted>
  <dcterms:created xsi:type="dcterms:W3CDTF">2021-08-31T08:13:00Z</dcterms:created>
  <dcterms:modified xsi:type="dcterms:W3CDTF">2021-08-31T08:13:00Z</dcterms:modified>
</cp:coreProperties>
</file>